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960" w:type="dxa"/>
        <w:tblLook w:val="04A0" w:firstRow="1" w:lastRow="0" w:firstColumn="1" w:lastColumn="0" w:noHBand="0" w:noVBand="1"/>
      </w:tblPr>
      <w:tblGrid>
        <w:gridCol w:w="6360"/>
        <w:gridCol w:w="3600"/>
      </w:tblGrid>
      <w:tr w:rsidR="003E26AA" w14:paraId="794E61AD" w14:textId="77777777" w:rsidTr="00202896">
        <w:trPr>
          <w:trHeight w:val="1068"/>
        </w:trPr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</w:tcPr>
          <w:p w14:paraId="4B8A317A" w14:textId="77777777" w:rsidR="003E26AA" w:rsidRDefault="003E26AA" w:rsidP="00507E3E">
            <w:pPr>
              <w:keepNext/>
              <w:spacing w:after="240"/>
              <w:ind w:left="-108"/>
              <w:rPr>
                <w:b/>
                <w:bCs/>
                <w:u w:val="single"/>
              </w:rPr>
            </w:pPr>
            <w:bookmarkStart w:id="0" w:name="_GoBack"/>
            <w:bookmarkEnd w:id="0"/>
            <w:r>
              <w:rPr>
                <w:b/>
                <w:bCs/>
                <w:u w:val="single"/>
              </w:rPr>
              <w:t>Task Group</w:t>
            </w:r>
          </w:p>
          <w:p w14:paraId="0F98FB3A" w14:textId="55BC1765" w:rsidR="003E26AA" w:rsidRDefault="003E26AA" w:rsidP="00485B89">
            <w:pPr>
              <w:keepNext/>
              <w:spacing w:after="240"/>
              <w:ind w:left="-108"/>
              <w:rPr>
                <w:b/>
                <w:bCs/>
                <w:u w:val="single"/>
              </w:rPr>
            </w:pPr>
          </w:p>
        </w:tc>
        <w:tc>
          <w:tcPr>
            <w:tcW w:w="360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AEA94BE" w14:textId="77777777" w:rsidR="003E26AA" w:rsidRDefault="003E26AA">
            <w:pPr>
              <w:keepNext/>
              <w:spacing w:after="240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Problem Process</w:t>
            </w:r>
          </w:p>
          <w:p w14:paraId="14593177" w14:textId="2C5DE0A1" w:rsidR="003E26AA" w:rsidRPr="003E26AA" w:rsidRDefault="00C142A4" w:rsidP="003E26AA">
            <w:pPr>
              <w:keepNext/>
              <w:spacing w:after="120"/>
              <w:rPr>
                <w:bCs/>
              </w:rPr>
            </w:pPr>
            <w:r w:rsidRPr="004D7389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="003E26AA" w:rsidRPr="004D7389">
              <w:instrText xml:space="preserve"> FORMCHECKBOX </w:instrText>
            </w:r>
            <w:r w:rsidR="0062175D">
              <w:fldChar w:fldCharType="separate"/>
            </w:r>
            <w:r w:rsidRPr="004D7389">
              <w:fldChar w:fldCharType="end"/>
            </w:r>
            <w:r w:rsidR="003E26AA">
              <w:t xml:space="preserve">  </w:t>
            </w:r>
            <w:r w:rsidR="003E26AA" w:rsidRPr="003E26AA">
              <w:rPr>
                <w:bCs/>
              </w:rPr>
              <w:t>Annual</w:t>
            </w:r>
          </w:p>
          <w:p w14:paraId="3CCB6032" w14:textId="77777777" w:rsidR="003E26AA" w:rsidRPr="003E26AA" w:rsidRDefault="00C142A4" w:rsidP="003E26AA">
            <w:pPr>
              <w:keepNext/>
              <w:spacing w:after="120"/>
              <w:rPr>
                <w:bCs/>
              </w:rPr>
            </w:pPr>
            <w:r w:rsidRPr="004D7389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E26AA" w:rsidRPr="004D7389">
              <w:instrText xml:space="preserve"> FORMCHECKBOX </w:instrText>
            </w:r>
            <w:r w:rsidR="0062175D">
              <w:fldChar w:fldCharType="separate"/>
            </w:r>
            <w:r w:rsidRPr="004D7389">
              <w:fldChar w:fldCharType="end"/>
            </w:r>
            <w:r w:rsidR="003E26AA">
              <w:t xml:space="preserve">  </w:t>
            </w:r>
            <w:r w:rsidR="003E26AA" w:rsidRPr="003E26AA">
              <w:rPr>
                <w:bCs/>
              </w:rPr>
              <w:t>Exp</w:t>
            </w:r>
            <w:r w:rsidR="003E26AA">
              <w:rPr>
                <w:bCs/>
              </w:rPr>
              <w:t>e</w:t>
            </w:r>
            <w:r w:rsidR="003E26AA" w:rsidRPr="003E26AA">
              <w:rPr>
                <w:bCs/>
              </w:rPr>
              <w:t>dited</w:t>
            </w:r>
          </w:p>
          <w:p w14:paraId="61364052" w14:textId="77777777" w:rsidR="003E26AA" w:rsidRDefault="00C142A4" w:rsidP="00602916">
            <w:pPr>
              <w:keepNext/>
              <w:spacing w:after="120"/>
              <w:rPr>
                <w:b/>
                <w:bCs/>
                <w:u w:val="single"/>
              </w:rPr>
            </w:pPr>
            <w:r w:rsidRPr="004D7389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E26AA" w:rsidRPr="004D7389">
              <w:instrText xml:space="preserve"> FORMCHECKBOX </w:instrText>
            </w:r>
            <w:r w:rsidR="0062175D">
              <w:fldChar w:fldCharType="separate"/>
            </w:r>
            <w:r w:rsidRPr="004D7389">
              <w:fldChar w:fldCharType="end"/>
            </w:r>
            <w:r w:rsidR="003E26AA">
              <w:t xml:space="preserve">  </w:t>
            </w:r>
            <w:r w:rsidR="003E26AA" w:rsidRPr="003E26AA">
              <w:rPr>
                <w:bCs/>
              </w:rPr>
              <w:t xml:space="preserve">Emerging </w:t>
            </w:r>
            <w:r w:rsidR="00602916">
              <w:t>Initiative</w:t>
            </w:r>
          </w:p>
        </w:tc>
      </w:tr>
      <w:tr w:rsidR="003E26AA" w14:paraId="63B38C8B" w14:textId="77777777" w:rsidTr="00202896">
        <w:trPr>
          <w:trHeight w:val="1068"/>
        </w:trPr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</w:tcPr>
          <w:p w14:paraId="4F062C86" w14:textId="77777777" w:rsidR="003E26AA" w:rsidRDefault="003E26AA" w:rsidP="00507E3E">
            <w:pPr>
              <w:keepNext/>
              <w:spacing w:after="240"/>
              <w:ind w:left="-108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Title</w:t>
            </w:r>
          </w:p>
          <w:p w14:paraId="3AE6E221" w14:textId="2BDA4F71" w:rsidR="003E26AA" w:rsidRDefault="003E26AA" w:rsidP="00507E3E">
            <w:pPr>
              <w:pStyle w:val="BodyText"/>
              <w:ind w:left="-108"/>
              <w:rPr>
                <w:b/>
                <w:bCs/>
                <w:u w:val="single"/>
              </w:rPr>
            </w:pPr>
          </w:p>
        </w:tc>
        <w:tc>
          <w:tcPr>
            <w:tcW w:w="360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67DD079" w14:textId="77777777" w:rsidR="003E26AA" w:rsidRDefault="003E26AA">
            <w:pPr>
              <w:keepNext/>
              <w:spacing w:after="240"/>
              <w:rPr>
                <w:b/>
                <w:bCs/>
                <w:u w:val="single"/>
              </w:rPr>
            </w:pPr>
          </w:p>
        </w:tc>
      </w:tr>
    </w:tbl>
    <w:p w14:paraId="7A23A17C" w14:textId="50EACC53" w:rsidR="004526B6" w:rsidRDefault="004526B6" w:rsidP="00602916">
      <w:pPr>
        <w:keepNext/>
        <w:spacing w:before="120" w:after="240"/>
        <w:rPr>
          <w:b/>
          <w:bCs/>
          <w:u w:val="single"/>
        </w:rPr>
      </w:pPr>
      <w:r>
        <w:rPr>
          <w:b/>
          <w:bCs/>
          <w:u w:val="single"/>
        </w:rPr>
        <w:t>Statement</w:t>
      </w:r>
      <w:r w:rsidR="00323EDD">
        <w:rPr>
          <w:b/>
          <w:bCs/>
          <w:u w:val="single"/>
        </w:rPr>
        <w:t xml:space="preserve"> of Effort/</w:t>
      </w:r>
      <w:r w:rsidR="00F33F53">
        <w:rPr>
          <w:b/>
          <w:bCs/>
          <w:u w:val="single"/>
        </w:rPr>
        <w:t>Improvement</w:t>
      </w:r>
      <w:r w:rsidR="00F33F53">
        <w:rPr>
          <w:sz w:val="20"/>
        </w:rPr>
        <w:t xml:space="preserve"> (</w:t>
      </w:r>
      <w:r>
        <w:rPr>
          <w:i/>
          <w:iCs/>
          <w:sz w:val="20"/>
        </w:rPr>
        <w:t>What is the issue?</w:t>
      </w:r>
      <w:r>
        <w:rPr>
          <w:sz w:val="20"/>
        </w:rPr>
        <w:t>)</w:t>
      </w:r>
    </w:p>
    <w:p w14:paraId="43F70EF4" w14:textId="71265C0B" w:rsidR="004526B6" w:rsidRDefault="004526B6" w:rsidP="00352ED3">
      <w:pPr>
        <w:pStyle w:val="BodyText"/>
        <w:spacing w:after="360"/>
      </w:pPr>
    </w:p>
    <w:p w14:paraId="4A8BD779" w14:textId="77777777" w:rsidR="00323EDD" w:rsidRDefault="00323EDD" w:rsidP="00323EDD">
      <w:pPr>
        <w:keepNext/>
        <w:spacing w:after="240"/>
        <w:rPr>
          <w:sz w:val="20"/>
        </w:rPr>
      </w:pPr>
      <w:r>
        <w:rPr>
          <w:b/>
          <w:bCs/>
          <w:u w:val="single"/>
        </w:rPr>
        <w:t>Purpose</w:t>
      </w:r>
      <w:r>
        <w:rPr>
          <w:sz w:val="20"/>
        </w:rPr>
        <w:t xml:space="preserve">  (</w:t>
      </w:r>
      <w:r>
        <w:rPr>
          <w:i/>
          <w:iCs/>
          <w:sz w:val="20"/>
        </w:rPr>
        <w:t>Why we need to work on this.</w:t>
      </w:r>
      <w:r>
        <w:rPr>
          <w:sz w:val="20"/>
        </w:rPr>
        <w:t>)</w:t>
      </w:r>
    </w:p>
    <w:p w14:paraId="3F694660" w14:textId="67A60276" w:rsidR="00323EDD" w:rsidRPr="00323EDD" w:rsidRDefault="00323EDD" w:rsidP="00323EDD">
      <w:pPr>
        <w:pStyle w:val="BodyText"/>
        <w:spacing w:after="360"/>
      </w:pPr>
    </w:p>
    <w:p w14:paraId="04F3CDCF" w14:textId="78CFC8DD" w:rsidR="00FA2690" w:rsidRPr="00323EDD" w:rsidRDefault="00323EDD" w:rsidP="00323EDD">
      <w:pPr>
        <w:keepNext/>
        <w:spacing w:after="120"/>
        <w:ind w:left="1354" w:hanging="1354"/>
        <w:rPr>
          <w:b/>
          <w:bCs/>
          <w:u w:val="single"/>
        </w:rPr>
      </w:pPr>
      <w:r>
        <w:rPr>
          <w:b/>
          <w:bCs/>
          <w:u w:val="single"/>
        </w:rPr>
        <w:t>Background</w:t>
      </w:r>
      <w:r>
        <w:rPr>
          <w:sz w:val="20"/>
        </w:rPr>
        <w:t xml:space="preserve">  (</w:t>
      </w:r>
      <w:r w:rsidRPr="00FA2690">
        <w:rPr>
          <w:i/>
          <w:sz w:val="20"/>
        </w:rPr>
        <w:t xml:space="preserve">Background information </w:t>
      </w:r>
      <w:r>
        <w:rPr>
          <w:i/>
          <w:sz w:val="20"/>
        </w:rPr>
        <w:t>to better understand the issue or provide information on other efforts on going related to the issue</w:t>
      </w:r>
      <w:r>
        <w:rPr>
          <w:i/>
          <w:iCs/>
          <w:sz w:val="20"/>
        </w:rPr>
        <w:t>.</w:t>
      </w:r>
      <w:r>
        <w:rPr>
          <w:sz w:val="20"/>
        </w:rPr>
        <w:t>)</w:t>
      </w:r>
    </w:p>
    <w:p w14:paraId="0CE64893" w14:textId="66B95B6E" w:rsidR="0002210D" w:rsidRDefault="0002210D" w:rsidP="0002210D">
      <w:pPr>
        <w:pStyle w:val="BodyText"/>
        <w:spacing w:after="360"/>
      </w:pPr>
    </w:p>
    <w:p w14:paraId="167CBCAE" w14:textId="41C61B9B" w:rsidR="00B505F2" w:rsidRDefault="00B505F2" w:rsidP="0002210D">
      <w:pPr>
        <w:pStyle w:val="BodyText"/>
        <w:spacing w:after="360"/>
        <w:rPr>
          <w:i/>
          <w:iCs/>
          <w:sz w:val="20"/>
        </w:rPr>
      </w:pPr>
      <w:r>
        <w:rPr>
          <w:b/>
          <w:bCs/>
          <w:u w:val="single"/>
        </w:rPr>
        <w:t xml:space="preserve">Approach  </w:t>
      </w:r>
      <w:r>
        <w:rPr>
          <w:sz w:val="20"/>
        </w:rPr>
        <w:t>(</w:t>
      </w:r>
      <w:r w:rsidR="00A95A0E">
        <w:rPr>
          <w:i/>
          <w:iCs/>
          <w:sz w:val="20"/>
        </w:rPr>
        <w:t>What approach will the</w:t>
      </w:r>
      <w:r>
        <w:rPr>
          <w:i/>
          <w:iCs/>
          <w:sz w:val="20"/>
        </w:rPr>
        <w:t xml:space="preserve"> Task Group </w:t>
      </w:r>
      <w:r w:rsidR="00A94E3A">
        <w:rPr>
          <w:i/>
          <w:iCs/>
          <w:sz w:val="20"/>
        </w:rPr>
        <w:t xml:space="preserve">use to </w:t>
      </w:r>
      <w:r w:rsidR="00516BB8">
        <w:rPr>
          <w:i/>
          <w:iCs/>
          <w:sz w:val="20"/>
        </w:rPr>
        <w:t>attempt</w:t>
      </w:r>
      <w:r w:rsidR="00A95A0E">
        <w:rPr>
          <w:i/>
          <w:iCs/>
          <w:sz w:val="20"/>
        </w:rPr>
        <w:t xml:space="preserve"> to </w:t>
      </w:r>
      <w:r>
        <w:rPr>
          <w:i/>
          <w:iCs/>
          <w:sz w:val="20"/>
        </w:rPr>
        <w:t xml:space="preserve">ensure that the effort/improvement 1) will be Street-Ready, 2) will be tracked and managed to ensure expected performance and 3) will be implemented consistently statewide? This includes defining stakeholders to be included in the effort/improvement to </w:t>
      </w:r>
      <w:r w:rsidR="00516BB8">
        <w:rPr>
          <w:i/>
          <w:iCs/>
          <w:sz w:val="20"/>
        </w:rPr>
        <w:t xml:space="preserve">attempt to </w:t>
      </w:r>
      <w:r>
        <w:rPr>
          <w:i/>
          <w:iCs/>
          <w:sz w:val="20"/>
        </w:rPr>
        <w:t>ensure consistent implementation statewide as appropriate.</w:t>
      </w:r>
      <w:r w:rsidR="00A94E3A">
        <w:rPr>
          <w:i/>
          <w:iCs/>
          <w:sz w:val="20"/>
        </w:rPr>
        <w:t xml:space="preserve"> </w:t>
      </w:r>
      <w:r w:rsidR="00585B92">
        <w:rPr>
          <w:i/>
          <w:iCs/>
          <w:sz w:val="20"/>
        </w:rPr>
        <w:t xml:space="preserve">What training/ guidance will be required? </w:t>
      </w:r>
      <w:r w:rsidR="00A94E3A">
        <w:rPr>
          <w:i/>
          <w:iCs/>
          <w:sz w:val="20"/>
        </w:rPr>
        <w:t>If “Pilot Projects” are to be used explain how in the approach.</w:t>
      </w:r>
      <w:r>
        <w:rPr>
          <w:i/>
          <w:iCs/>
          <w:sz w:val="20"/>
        </w:rPr>
        <w:t>)</w:t>
      </w:r>
    </w:p>
    <w:p w14:paraId="57251293" w14:textId="77777777" w:rsidR="0002210D" w:rsidRPr="0087327B" w:rsidRDefault="0002210D" w:rsidP="0002210D">
      <w:pPr>
        <w:pStyle w:val="ListParagraph"/>
        <w:keepNext/>
        <w:numPr>
          <w:ilvl w:val="0"/>
          <w:numId w:val="37"/>
        </w:numPr>
        <w:spacing w:after="240"/>
        <w:rPr>
          <w:bCs/>
          <w:u w:val="single"/>
        </w:rPr>
      </w:pPr>
      <w:r w:rsidRPr="0087327B">
        <w:rPr>
          <w:bCs/>
          <w:u w:val="single"/>
        </w:rPr>
        <w:t>Street Ready Assurance</w:t>
      </w:r>
    </w:p>
    <w:p w14:paraId="44467AC0" w14:textId="6FF580BF" w:rsidR="0002210D" w:rsidRPr="00485B89" w:rsidRDefault="0002210D" w:rsidP="00EF096A">
      <w:pPr>
        <w:keepNext/>
        <w:spacing w:after="240"/>
        <w:ind w:left="720"/>
        <w:rPr>
          <w:b/>
          <w:bCs/>
          <w:u w:val="single"/>
        </w:rPr>
      </w:pPr>
    </w:p>
    <w:p w14:paraId="7622DF09" w14:textId="77777777" w:rsidR="0002210D" w:rsidRPr="0087327B" w:rsidRDefault="0002210D" w:rsidP="0002210D">
      <w:pPr>
        <w:pStyle w:val="ListParagraph"/>
        <w:keepNext/>
        <w:numPr>
          <w:ilvl w:val="0"/>
          <w:numId w:val="37"/>
        </w:numPr>
        <w:spacing w:after="240"/>
        <w:rPr>
          <w:bCs/>
          <w:u w:val="single"/>
        </w:rPr>
      </w:pPr>
      <w:r w:rsidRPr="0087327B">
        <w:rPr>
          <w:bCs/>
          <w:u w:val="single"/>
        </w:rPr>
        <w:t>Performance Tracking/Management</w:t>
      </w:r>
    </w:p>
    <w:p w14:paraId="32D34146" w14:textId="38590DE8" w:rsidR="0002210D" w:rsidRPr="00323EDD" w:rsidRDefault="0002210D" w:rsidP="00EF096A">
      <w:pPr>
        <w:keepNext/>
        <w:spacing w:after="240"/>
        <w:ind w:left="720"/>
        <w:rPr>
          <w:b/>
          <w:bCs/>
          <w:u w:val="single"/>
        </w:rPr>
      </w:pPr>
    </w:p>
    <w:p w14:paraId="7A5795FB" w14:textId="77777777" w:rsidR="0002210D" w:rsidRPr="0087327B" w:rsidRDefault="0002210D" w:rsidP="0002210D">
      <w:pPr>
        <w:pStyle w:val="ListParagraph"/>
        <w:keepNext/>
        <w:numPr>
          <w:ilvl w:val="0"/>
          <w:numId w:val="37"/>
        </w:numPr>
        <w:spacing w:after="240"/>
        <w:rPr>
          <w:bCs/>
          <w:u w:val="single"/>
        </w:rPr>
      </w:pPr>
      <w:r w:rsidRPr="0087327B">
        <w:rPr>
          <w:bCs/>
          <w:u w:val="single"/>
        </w:rPr>
        <w:t>Consistently Implemented</w:t>
      </w:r>
    </w:p>
    <w:p w14:paraId="0D21B1BA" w14:textId="130E4140" w:rsidR="0002210D" w:rsidRPr="00A94E3A" w:rsidRDefault="0002210D" w:rsidP="00EF096A">
      <w:pPr>
        <w:keepNext/>
        <w:spacing w:after="240"/>
        <w:ind w:left="720"/>
        <w:rPr>
          <w:b/>
          <w:bCs/>
          <w:u w:val="single"/>
        </w:rPr>
      </w:pPr>
    </w:p>
    <w:p w14:paraId="786D59C8" w14:textId="07B71EDE" w:rsidR="0002210D" w:rsidRPr="0002210D" w:rsidRDefault="0002210D" w:rsidP="0002210D">
      <w:pPr>
        <w:pStyle w:val="BodyText"/>
        <w:spacing w:after="360"/>
      </w:pPr>
    </w:p>
    <w:p w14:paraId="02109956" w14:textId="2C8E11F6" w:rsidR="00585B92" w:rsidRPr="0087327B" w:rsidRDefault="00585B92" w:rsidP="0002210D">
      <w:pPr>
        <w:pStyle w:val="ListParagraph"/>
        <w:keepNext/>
        <w:numPr>
          <w:ilvl w:val="0"/>
          <w:numId w:val="37"/>
        </w:numPr>
        <w:spacing w:after="240"/>
        <w:rPr>
          <w:bCs/>
          <w:u w:val="single"/>
        </w:rPr>
      </w:pPr>
      <w:r w:rsidRPr="0087327B">
        <w:rPr>
          <w:bCs/>
          <w:u w:val="single"/>
        </w:rPr>
        <w:lastRenderedPageBreak/>
        <w:t xml:space="preserve">Pilot Projects (if </w:t>
      </w:r>
      <w:r w:rsidR="00D02805">
        <w:rPr>
          <w:bCs/>
          <w:u w:val="single"/>
        </w:rPr>
        <w:t>anticipated</w:t>
      </w:r>
      <w:r w:rsidRPr="0087327B">
        <w:rPr>
          <w:bCs/>
          <w:u w:val="single"/>
        </w:rPr>
        <w:t>)</w:t>
      </w:r>
    </w:p>
    <w:p w14:paraId="4508EA48" w14:textId="24E9EC73" w:rsidR="00585B92" w:rsidRPr="0087327B" w:rsidRDefault="00585B92" w:rsidP="00EF096A">
      <w:pPr>
        <w:keepNext/>
        <w:spacing w:after="240"/>
        <w:ind w:left="720"/>
        <w:rPr>
          <w:bCs/>
          <w:u w:val="single"/>
        </w:rPr>
      </w:pPr>
    </w:p>
    <w:p w14:paraId="029A83EF" w14:textId="0ECB6DE5" w:rsidR="00364473" w:rsidRPr="0087327B" w:rsidRDefault="00364473" w:rsidP="0002210D">
      <w:pPr>
        <w:pStyle w:val="ListParagraph"/>
        <w:keepNext/>
        <w:numPr>
          <w:ilvl w:val="0"/>
          <w:numId w:val="37"/>
        </w:numPr>
        <w:spacing w:after="240"/>
        <w:rPr>
          <w:bCs/>
          <w:u w:val="single"/>
        </w:rPr>
      </w:pPr>
      <w:r w:rsidRPr="0087327B">
        <w:rPr>
          <w:bCs/>
          <w:u w:val="single"/>
        </w:rPr>
        <w:t>Research Needs (if necessary)</w:t>
      </w:r>
    </w:p>
    <w:p w14:paraId="7CC41168" w14:textId="3D20B418" w:rsidR="00364473" w:rsidRPr="00A94E3A" w:rsidRDefault="00364473" w:rsidP="00EF096A">
      <w:pPr>
        <w:keepNext/>
        <w:spacing w:after="240"/>
        <w:ind w:left="720"/>
        <w:rPr>
          <w:b/>
          <w:bCs/>
          <w:u w:val="single"/>
        </w:rPr>
      </w:pPr>
    </w:p>
    <w:p w14:paraId="30DBFD8B" w14:textId="43C906A8" w:rsidR="00364473" w:rsidRDefault="00777D09">
      <w:pPr>
        <w:keepNext/>
        <w:spacing w:after="240"/>
        <w:rPr>
          <w:b/>
          <w:bCs/>
          <w:u w:val="single"/>
        </w:rPr>
      </w:pPr>
      <w:r>
        <w:rPr>
          <w:b/>
          <w:bCs/>
          <w:u w:val="single"/>
        </w:rPr>
        <w:t>Team Members</w:t>
      </w:r>
      <w:r w:rsidR="00677FF5">
        <w:rPr>
          <w:b/>
          <w:bCs/>
          <w:u w:val="single"/>
        </w:rPr>
        <w:t xml:space="preserve"> (Indicate CT Chair and Industry Lead)</w:t>
      </w:r>
    </w:p>
    <w:tbl>
      <w:tblPr>
        <w:tblStyle w:val="TableGrid"/>
        <w:tblW w:w="9475" w:type="dxa"/>
        <w:tblLook w:val="04A0" w:firstRow="1" w:lastRow="0" w:firstColumn="1" w:lastColumn="0" w:noHBand="0" w:noVBand="1"/>
      </w:tblPr>
      <w:tblGrid>
        <w:gridCol w:w="2395"/>
        <w:gridCol w:w="3838"/>
        <w:gridCol w:w="3242"/>
      </w:tblGrid>
      <w:tr w:rsidR="00777D09" w14:paraId="73E853AA" w14:textId="77777777" w:rsidTr="00B24F46">
        <w:tc>
          <w:tcPr>
            <w:tcW w:w="2395" w:type="dxa"/>
          </w:tcPr>
          <w:p w14:paraId="54B575C2" w14:textId="776A3691" w:rsidR="00777D09" w:rsidRPr="00516BB8" w:rsidRDefault="00777D09" w:rsidP="00CA7B62">
            <w:pPr>
              <w:pStyle w:val="BodyText"/>
              <w:spacing w:after="360"/>
              <w:jc w:val="center"/>
              <w:rPr>
                <w:b/>
              </w:rPr>
            </w:pPr>
            <w:r>
              <w:rPr>
                <w:b/>
              </w:rPr>
              <w:t>CT/Industry</w:t>
            </w:r>
          </w:p>
        </w:tc>
        <w:tc>
          <w:tcPr>
            <w:tcW w:w="3838" w:type="dxa"/>
          </w:tcPr>
          <w:p w14:paraId="50737A34" w14:textId="240E39E4" w:rsidR="00777D09" w:rsidRPr="00516BB8" w:rsidRDefault="00777D09" w:rsidP="00777D09">
            <w:pPr>
              <w:pStyle w:val="BodyText"/>
              <w:spacing w:after="360"/>
              <w:jc w:val="center"/>
              <w:rPr>
                <w:b/>
              </w:rPr>
            </w:pPr>
            <w:r>
              <w:rPr>
                <w:b/>
              </w:rPr>
              <w:t xml:space="preserve">Division/Firm </w:t>
            </w:r>
            <w:r w:rsidRPr="00516BB8">
              <w:rPr>
                <w:b/>
              </w:rPr>
              <w:t>Name</w:t>
            </w:r>
          </w:p>
        </w:tc>
        <w:tc>
          <w:tcPr>
            <w:tcW w:w="3242" w:type="dxa"/>
          </w:tcPr>
          <w:p w14:paraId="7923F7DA" w14:textId="759C9541" w:rsidR="00777D09" w:rsidRPr="00516BB8" w:rsidRDefault="00170357" w:rsidP="00CA7B62">
            <w:pPr>
              <w:pStyle w:val="BodyText"/>
              <w:spacing w:after="360"/>
              <w:jc w:val="center"/>
              <w:rPr>
                <w:b/>
              </w:rPr>
            </w:pPr>
            <w:r>
              <w:rPr>
                <w:b/>
              </w:rPr>
              <w:t>Member Name</w:t>
            </w:r>
          </w:p>
        </w:tc>
      </w:tr>
      <w:tr w:rsidR="00777D09" w14:paraId="4A8359D1" w14:textId="77777777" w:rsidTr="00B24F46">
        <w:tc>
          <w:tcPr>
            <w:tcW w:w="2395" w:type="dxa"/>
          </w:tcPr>
          <w:p w14:paraId="32DE8922" w14:textId="2AA9DF07" w:rsidR="00777D09" w:rsidRDefault="00777D09" w:rsidP="00CA7B62">
            <w:pPr>
              <w:pStyle w:val="BodyText"/>
              <w:spacing w:after="360"/>
              <w:jc w:val="center"/>
            </w:pPr>
          </w:p>
        </w:tc>
        <w:tc>
          <w:tcPr>
            <w:tcW w:w="3838" w:type="dxa"/>
          </w:tcPr>
          <w:p w14:paraId="1E3FB83E" w14:textId="51DDCF02" w:rsidR="00777D09" w:rsidRDefault="00777D09" w:rsidP="00CA7B62">
            <w:pPr>
              <w:pStyle w:val="BodyText"/>
              <w:spacing w:after="360"/>
            </w:pPr>
          </w:p>
        </w:tc>
        <w:tc>
          <w:tcPr>
            <w:tcW w:w="3242" w:type="dxa"/>
          </w:tcPr>
          <w:p w14:paraId="0D8BE2AA" w14:textId="455B53CC" w:rsidR="00777D09" w:rsidRDefault="00777D09" w:rsidP="00CA7B62">
            <w:pPr>
              <w:pStyle w:val="BodyText"/>
              <w:spacing w:after="360"/>
            </w:pPr>
          </w:p>
        </w:tc>
      </w:tr>
      <w:tr w:rsidR="00777D09" w14:paraId="587B3E31" w14:textId="77777777" w:rsidTr="00B24F46">
        <w:tc>
          <w:tcPr>
            <w:tcW w:w="2395" w:type="dxa"/>
          </w:tcPr>
          <w:p w14:paraId="2C197A66" w14:textId="5BAA8B4E" w:rsidR="00777D09" w:rsidRDefault="00777D09" w:rsidP="00CA7B62">
            <w:pPr>
              <w:pStyle w:val="BodyText"/>
              <w:spacing w:after="360"/>
              <w:jc w:val="center"/>
            </w:pPr>
          </w:p>
        </w:tc>
        <w:tc>
          <w:tcPr>
            <w:tcW w:w="3838" w:type="dxa"/>
          </w:tcPr>
          <w:p w14:paraId="68795BDE" w14:textId="38AF1324" w:rsidR="00777D09" w:rsidRDefault="00777D09" w:rsidP="00CA7B62">
            <w:pPr>
              <w:pStyle w:val="BodyText"/>
              <w:spacing w:after="360"/>
            </w:pPr>
          </w:p>
        </w:tc>
        <w:tc>
          <w:tcPr>
            <w:tcW w:w="3242" w:type="dxa"/>
          </w:tcPr>
          <w:p w14:paraId="12C63210" w14:textId="2F7E23D2" w:rsidR="00777D09" w:rsidRDefault="00777D09" w:rsidP="00CA7B62">
            <w:pPr>
              <w:pStyle w:val="BodyText"/>
              <w:spacing w:after="360"/>
            </w:pPr>
          </w:p>
        </w:tc>
      </w:tr>
      <w:tr w:rsidR="00777D09" w14:paraId="308FCF05" w14:textId="77777777" w:rsidTr="00B24F46">
        <w:tc>
          <w:tcPr>
            <w:tcW w:w="2395" w:type="dxa"/>
          </w:tcPr>
          <w:p w14:paraId="0B0DC85A" w14:textId="1530FDAB" w:rsidR="00777D09" w:rsidRDefault="00777D09" w:rsidP="00CA7B62">
            <w:pPr>
              <w:pStyle w:val="BodyText"/>
              <w:spacing w:after="360"/>
              <w:jc w:val="center"/>
            </w:pPr>
          </w:p>
        </w:tc>
        <w:tc>
          <w:tcPr>
            <w:tcW w:w="3838" w:type="dxa"/>
          </w:tcPr>
          <w:p w14:paraId="2ACBE369" w14:textId="13803C73" w:rsidR="00777D09" w:rsidRDefault="00777D09" w:rsidP="00CA7B62">
            <w:pPr>
              <w:pStyle w:val="BodyText"/>
              <w:spacing w:after="360"/>
            </w:pPr>
          </w:p>
        </w:tc>
        <w:tc>
          <w:tcPr>
            <w:tcW w:w="3242" w:type="dxa"/>
          </w:tcPr>
          <w:p w14:paraId="6AE00E41" w14:textId="399BCB83" w:rsidR="00777D09" w:rsidRDefault="00777D09" w:rsidP="00CA7B62">
            <w:pPr>
              <w:pStyle w:val="BodyText"/>
              <w:spacing w:after="360"/>
            </w:pPr>
          </w:p>
        </w:tc>
      </w:tr>
      <w:tr w:rsidR="00485B89" w14:paraId="79AFCBE9" w14:textId="77777777" w:rsidTr="00B24F46">
        <w:tc>
          <w:tcPr>
            <w:tcW w:w="2395" w:type="dxa"/>
          </w:tcPr>
          <w:p w14:paraId="1805D2F4" w14:textId="28DB4239" w:rsidR="00485B89" w:rsidRDefault="00485B89" w:rsidP="00485B89">
            <w:pPr>
              <w:pStyle w:val="BodyText"/>
              <w:spacing w:after="360"/>
              <w:jc w:val="center"/>
            </w:pPr>
          </w:p>
        </w:tc>
        <w:tc>
          <w:tcPr>
            <w:tcW w:w="3838" w:type="dxa"/>
          </w:tcPr>
          <w:p w14:paraId="327A8FD7" w14:textId="7E88522E" w:rsidR="00485B89" w:rsidRDefault="00485B89" w:rsidP="00485B89">
            <w:pPr>
              <w:pStyle w:val="BodyText"/>
              <w:spacing w:after="360"/>
            </w:pPr>
          </w:p>
        </w:tc>
        <w:tc>
          <w:tcPr>
            <w:tcW w:w="3242" w:type="dxa"/>
          </w:tcPr>
          <w:p w14:paraId="22ED0399" w14:textId="4EC5A7DF" w:rsidR="00485B89" w:rsidRDefault="00485B89" w:rsidP="00485B89">
            <w:pPr>
              <w:pStyle w:val="BodyText"/>
              <w:spacing w:after="360"/>
            </w:pPr>
          </w:p>
        </w:tc>
      </w:tr>
      <w:tr w:rsidR="00485B89" w14:paraId="67FCF69E" w14:textId="77777777" w:rsidTr="00B24F46">
        <w:tc>
          <w:tcPr>
            <w:tcW w:w="2395" w:type="dxa"/>
          </w:tcPr>
          <w:p w14:paraId="682EA6D9" w14:textId="0FC5E4EA" w:rsidR="00485B89" w:rsidRDefault="00485B89" w:rsidP="00485B89">
            <w:pPr>
              <w:pStyle w:val="BodyText"/>
              <w:spacing w:after="360"/>
              <w:jc w:val="center"/>
            </w:pPr>
          </w:p>
        </w:tc>
        <w:tc>
          <w:tcPr>
            <w:tcW w:w="3838" w:type="dxa"/>
          </w:tcPr>
          <w:p w14:paraId="60C3C0C0" w14:textId="35EBA2C0" w:rsidR="00485B89" w:rsidRDefault="00485B89" w:rsidP="00485B89">
            <w:pPr>
              <w:pStyle w:val="BodyText"/>
              <w:spacing w:after="360"/>
            </w:pPr>
          </w:p>
        </w:tc>
        <w:tc>
          <w:tcPr>
            <w:tcW w:w="3242" w:type="dxa"/>
          </w:tcPr>
          <w:p w14:paraId="50C6717F" w14:textId="2BCF6D01" w:rsidR="00485B89" w:rsidRDefault="00485B89" w:rsidP="00485B89">
            <w:pPr>
              <w:pStyle w:val="BodyText"/>
              <w:spacing w:after="360"/>
            </w:pPr>
          </w:p>
        </w:tc>
      </w:tr>
      <w:tr w:rsidR="00485B89" w14:paraId="3A52AE4F" w14:textId="77777777" w:rsidTr="00B24F46">
        <w:tc>
          <w:tcPr>
            <w:tcW w:w="2395" w:type="dxa"/>
          </w:tcPr>
          <w:p w14:paraId="6E8DF14C" w14:textId="4F957D41" w:rsidR="00485B89" w:rsidRDefault="00485B89" w:rsidP="00485B89">
            <w:pPr>
              <w:pStyle w:val="BodyText"/>
              <w:spacing w:after="360"/>
              <w:jc w:val="center"/>
            </w:pPr>
          </w:p>
        </w:tc>
        <w:tc>
          <w:tcPr>
            <w:tcW w:w="3838" w:type="dxa"/>
          </w:tcPr>
          <w:p w14:paraId="566EF202" w14:textId="34F301CD" w:rsidR="00485B89" w:rsidRDefault="00485B89" w:rsidP="00485B89">
            <w:pPr>
              <w:pStyle w:val="BodyText"/>
              <w:spacing w:after="360"/>
            </w:pPr>
          </w:p>
        </w:tc>
        <w:tc>
          <w:tcPr>
            <w:tcW w:w="3242" w:type="dxa"/>
          </w:tcPr>
          <w:p w14:paraId="79472B3D" w14:textId="6998F17B" w:rsidR="00485B89" w:rsidRDefault="00485B89" w:rsidP="00485B89">
            <w:pPr>
              <w:pStyle w:val="BodyText"/>
              <w:spacing w:after="360"/>
            </w:pPr>
          </w:p>
        </w:tc>
      </w:tr>
      <w:tr w:rsidR="00485B89" w14:paraId="1CAC7258" w14:textId="77777777" w:rsidTr="00B24F46">
        <w:tc>
          <w:tcPr>
            <w:tcW w:w="2395" w:type="dxa"/>
          </w:tcPr>
          <w:p w14:paraId="10F5DCF3" w14:textId="2B74FDFC" w:rsidR="00485B89" w:rsidRDefault="00485B89" w:rsidP="00485B89">
            <w:pPr>
              <w:pStyle w:val="BodyText"/>
              <w:spacing w:after="360"/>
              <w:jc w:val="center"/>
            </w:pPr>
          </w:p>
        </w:tc>
        <w:tc>
          <w:tcPr>
            <w:tcW w:w="3838" w:type="dxa"/>
          </w:tcPr>
          <w:p w14:paraId="432A1E5C" w14:textId="42408184" w:rsidR="00485B89" w:rsidRDefault="00485B89" w:rsidP="00485B89">
            <w:pPr>
              <w:pStyle w:val="BodyText"/>
              <w:spacing w:after="360"/>
            </w:pPr>
          </w:p>
        </w:tc>
        <w:tc>
          <w:tcPr>
            <w:tcW w:w="3242" w:type="dxa"/>
          </w:tcPr>
          <w:p w14:paraId="41DB7F39" w14:textId="3FB57E0B" w:rsidR="00485B89" w:rsidRDefault="00485B89" w:rsidP="00485B89">
            <w:pPr>
              <w:pStyle w:val="BodyText"/>
              <w:spacing w:after="360"/>
            </w:pPr>
          </w:p>
        </w:tc>
      </w:tr>
      <w:tr w:rsidR="00485B89" w14:paraId="27564B45" w14:textId="77777777" w:rsidTr="00B24F46">
        <w:tc>
          <w:tcPr>
            <w:tcW w:w="2395" w:type="dxa"/>
          </w:tcPr>
          <w:p w14:paraId="52462586" w14:textId="3038D887" w:rsidR="00485B89" w:rsidRDefault="00485B89" w:rsidP="00485B89">
            <w:pPr>
              <w:pStyle w:val="BodyText"/>
              <w:spacing w:after="360"/>
              <w:jc w:val="center"/>
            </w:pPr>
          </w:p>
        </w:tc>
        <w:tc>
          <w:tcPr>
            <w:tcW w:w="3838" w:type="dxa"/>
          </w:tcPr>
          <w:p w14:paraId="681A5E2B" w14:textId="0FD777D5" w:rsidR="00485B89" w:rsidRDefault="00485B89" w:rsidP="00485B89">
            <w:pPr>
              <w:pStyle w:val="BodyText"/>
              <w:spacing w:after="360"/>
            </w:pPr>
          </w:p>
        </w:tc>
        <w:tc>
          <w:tcPr>
            <w:tcW w:w="3242" w:type="dxa"/>
          </w:tcPr>
          <w:p w14:paraId="569B8551" w14:textId="581CD01D" w:rsidR="00485B89" w:rsidRDefault="00485B89" w:rsidP="00485B89">
            <w:pPr>
              <w:pStyle w:val="BodyText"/>
              <w:spacing w:after="360"/>
            </w:pPr>
          </w:p>
        </w:tc>
      </w:tr>
    </w:tbl>
    <w:p w14:paraId="1EAB5C22" w14:textId="69C40243" w:rsidR="00777D09" w:rsidRPr="00B24F46" w:rsidRDefault="00170357" w:rsidP="00B24F46">
      <w:pPr>
        <w:keepNext/>
        <w:spacing w:before="120" w:after="240"/>
        <w:rPr>
          <w:bCs/>
        </w:rPr>
      </w:pPr>
      <w:r w:rsidRPr="00B24F46">
        <w:rPr>
          <w:bCs/>
        </w:rPr>
        <w:t xml:space="preserve">Team should not include </w:t>
      </w:r>
      <w:r w:rsidR="00E46405">
        <w:rPr>
          <w:bCs/>
        </w:rPr>
        <w:t>any</w:t>
      </w:r>
      <w:r w:rsidR="00814866" w:rsidRPr="00B24F46">
        <w:rPr>
          <w:bCs/>
        </w:rPr>
        <w:t xml:space="preserve"> </w:t>
      </w:r>
      <w:r w:rsidRPr="00B24F46">
        <w:rPr>
          <w:bCs/>
        </w:rPr>
        <w:t>more than 4 Caltrans staff and 4 members from Industry</w:t>
      </w:r>
      <w:r w:rsidR="00814866" w:rsidRPr="00B24F46">
        <w:rPr>
          <w:bCs/>
        </w:rPr>
        <w:t>.  See PMPC Standard Operating Procedures for more information.</w:t>
      </w:r>
    </w:p>
    <w:p w14:paraId="53990585" w14:textId="77777777" w:rsidR="004526B6" w:rsidRDefault="004526B6">
      <w:pPr>
        <w:keepNext/>
        <w:spacing w:after="240"/>
        <w:rPr>
          <w:b/>
          <w:bCs/>
          <w:u w:val="single"/>
        </w:rPr>
      </w:pPr>
      <w:r>
        <w:rPr>
          <w:b/>
          <w:bCs/>
          <w:u w:val="single"/>
        </w:rPr>
        <w:t>Objectives/Deliverables</w:t>
      </w:r>
      <w:r w:rsidR="00404A6F">
        <w:rPr>
          <w:b/>
          <w:bCs/>
          <w:u w:val="single"/>
        </w:rPr>
        <w:t>/Due Dates</w:t>
      </w:r>
      <w:r>
        <w:rPr>
          <w:sz w:val="20"/>
        </w:rPr>
        <w:t xml:space="preserve">  (</w:t>
      </w:r>
      <w:r>
        <w:rPr>
          <w:i/>
          <w:iCs/>
          <w:sz w:val="20"/>
        </w:rPr>
        <w:t>What is important to be done</w:t>
      </w:r>
      <w:r w:rsidR="00404A6F">
        <w:rPr>
          <w:i/>
          <w:iCs/>
          <w:sz w:val="20"/>
        </w:rPr>
        <w:t>,</w:t>
      </w:r>
      <w:r>
        <w:rPr>
          <w:i/>
          <w:iCs/>
          <w:sz w:val="20"/>
        </w:rPr>
        <w:t xml:space="preserve"> what is the expected outcome</w:t>
      </w:r>
      <w:r w:rsidR="00404A6F">
        <w:rPr>
          <w:i/>
          <w:iCs/>
          <w:sz w:val="20"/>
        </w:rPr>
        <w:t>, and when is each deliverable due and to who</w:t>
      </w:r>
      <w:r>
        <w:rPr>
          <w:i/>
          <w:iCs/>
          <w:sz w:val="20"/>
        </w:rPr>
        <w:t>?</w:t>
      </w:r>
      <w:r>
        <w:rPr>
          <w:sz w:val="20"/>
        </w:rPr>
        <w:t>)</w:t>
      </w:r>
    </w:p>
    <w:p w14:paraId="4FF9E5B3" w14:textId="6D74C1B5" w:rsidR="00B24F46" w:rsidRDefault="00B505F2" w:rsidP="00352ED3">
      <w:pPr>
        <w:pStyle w:val="BodyText"/>
        <w:spacing w:after="360"/>
      </w:pPr>
      <w:r>
        <w:t xml:space="preserve">Description: </w:t>
      </w:r>
    </w:p>
    <w:p w14:paraId="65741289" w14:textId="77777777" w:rsidR="00B505F2" w:rsidRDefault="00B505F2" w:rsidP="00352ED3">
      <w:pPr>
        <w:pStyle w:val="BodyText"/>
        <w:spacing w:after="360"/>
      </w:pPr>
      <w:r>
        <w:t>Details: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B505F2" w14:paraId="1E58DA41" w14:textId="77777777" w:rsidTr="00B505F2">
        <w:tc>
          <w:tcPr>
            <w:tcW w:w="3116" w:type="dxa"/>
          </w:tcPr>
          <w:p w14:paraId="397B406C" w14:textId="026EEA09" w:rsidR="00B505F2" w:rsidRPr="00516BB8" w:rsidRDefault="00B505F2" w:rsidP="0007550B">
            <w:pPr>
              <w:pStyle w:val="BodyText"/>
              <w:spacing w:after="360"/>
              <w:jc w:val="center"/>
              <w:rPr>
                <w:b/>
              </w:rPr>
            </w:pPr>
            <w:r w:rsidRPr="00516BB8">
              <w:rPr>
                <w:b/>
              </w:rPr>
              <w:lastRenderedPageBreak/>
              <w:t>Milestone</w:t>
            </w:r>
            <w:r w:rsidR="0007550B" w:rsidRPr="00516BB8">
              <w:rPr>
                <w:b/>
              </w:rPr>
              <w:t>s</w:t>
            </w:r>
          </w:p>
        </w:tc>
        <w:tc>
          <w:tcPr>
            <w:tcW w:w="3117" w:type="dxa"/>
          </w:tcPr>
          <w:p w14:paraId="486336F1" w14:textId="1630B9AF" w:rsidR="00B505F2" w:rsidRPr="00516BB8" w:rsidRDefault="00816F05" w:rsidP="0007550B">
            <w:pPr>
              <w:pStyle w:val="BodyText"/>
              <w:spacing w:after="360"/>
              <w:jc w:val="center"/>
              <w:rPr>
                <w:b/>
              </w:rPr>
            </w:pPr>
            <w:r w:rsidRPr="00516BB8">
              <w:rPr>
                <w:b/>
              </w:rPr>
              <w:t xml:space="preserve">Name - </w:t>
            </w:r>
            <w:r w:rsidR="00B505F2" w:rsidRPr="00516BB8">
              <w:rPr>
                <w:b/>
              </w:rPr>
              <w:t>Responsible Party</w:t>
            </w:r>
          </w:p>
        </w:tc>
        <w:tc>
          <w:tcPr>
            <w:tcW w:w="3117" w:type="dxa"/>
          </w:tcPr>
          <w:p w14:paraId="213F8EE0" w14:textId="4E93429A" w:rsidR="0007550B" w:rsidRPr="00516BB8" w:rsidRDefault="00B505F2" w:rsidP="0007550B">
            <w:pPr>
              <w:pStyle w:val="BodyText"/>
              <w:spacing w:after="360"/>
              <w:jc w:val="center"/>
              <w:rPr>
                <w:b/>
              </w:rPr>
            </w:pPr>
            <w:r w:rsidRPr="00516BB8">
              <w:rPr>
                <w:b/>
              </w:rPr>
              <w:t>Due Date</w:t>
            </w:r>
            <w:r w:rsidR="0007550B" w:rsidRPr="00516BB8">
              <w:rPr>
                <w:b/>
              </w:rPr>
              <w:t xml:space="preserve"> (Start/Complete)</w:t>
            </w:r>
          </w:p>
        </w:tc>
      </w:tr>
      <w:tr w:rsidR="00485B89" w14:paraId="35772925" w14:textId="77777777" w:rsidTr="00B505F2">
        <w:tc>
          <w:tcPr>
            <w:tcW w:w="3116" w:type="dxa"/>
          </w:tcPr>
          <w:p w14:paraId="0D509194" w14:textId="369D0EE5" w:rsidR="00485B89" w:rsidRDefault="00485B89" w:rsidP="00485B89">
            <w:pPr>
              <w:pStyle w:val="BodyText"/>
              <w:spacing w:after="360"/>
              <w:jc w:val="center"/>
            </w:pPr>
            <w:r>
              <w:t>Workplan</w:t>
            </w:r>
          </w:p>
        </w:tc>
        <w:tc>
          <w:tcPr>
            <w:tcW w:w="3117" w:type="dxa"/>
          </w:tcPr>
          <w:p w14:paraId="66ED864C" w14:textId="22F5830A" w:rsidR="00485B89" w:rsidRDefault="00485B89" w:rsidP="00485B89">
            <w:pPr>
              <w:pStyle w:val="BodyText"/>
              <w:spacing w:after="360"/>
            </w:pPr>
          </w:p>
        </w:tc>
        <w:tc>
          <w:tcPr>
            <w:tcW w:w="3117" w:type="dxa"/>
          </w:tcPr>
          <w:p w14:paraId="4145FFE7" w14:textId="3FB0DA85" w:rsidR="00485B89" w:rsidRDefault="00485B89" w:rsidP="00485B89">
            <w:pPr>
              <w:pStyle w:val="BodyText"/>
              <w:spacing w:after="360"/>
            </w:pPr>
          </w:p>
        </w:tc>
      </w:tr>
      <w:tr w:rsidR="00485B89" w14:paraId="1436BBEE" w14:textId="77777777" w:rsidTr="00B505F2">
        <w:tc>
          <w:tcPr>
            <w:tcW w:w="3116" w:type="dxa"/>
          </w:tcPr>
          <w:p w14:paraId="37723D52" w14:textId="1867ED4B" w:rsidR="00485B89" w:rsidRDefault="00485B89" w:rsidP="00485B89">
            <w:pPr>
              <w:pStyle w:val="BodyText"/>
              <w:spacing w:after="360"/>
              <w:jc w:val="center"/>
            </w:pPr>
            <w:r>
              <w:t>Performance evaluation plan</w:t>
            </w:r>
          </w:p>
        </w:tc>
        <w:tc>
          <w:tcPr>
            <w:tcW w:w="3117" w:type="dxa"/>
          </w:tcPr>
          <w:p w14:paraId="34A73434" w14:textId="7EBBE985" w:rsidR="00485B89" w:rsidRDefault="00485B89" w:rsidP="00485B89">
            <w:pPr>
              <w:pStyle w:val="BodyText"/>
              <w:spacing w:after="360"/>
            </w:pPr>
          </w:p>
        </w:tc>
        <w:tc>
          <w:tcPr>
            <w:tcW w:w="3117" w:type="dxa"/>
          </w:tcPr>
          <w:p w14:paraId="0D8A7853" w14:textId="09FA7EEB" w:rsidR="00485B89" w:rsidRDefault="00485B89" w:rsidP="00485B89">
            <w:pPr>
              <w:pStyle w:val="BodyText"/>
              <w:spacing w:after="360"/>
            </w:pPr>
          </w:p>
        </w:tc>
      </w:tr>
      <w:tr w:rsidR="00485B89" w14:paraId="10CD3D90" w14:textId="77777777" w:rsidTr="00CA7B62">
        <w:tc>
          <w:tcPr>
            <w:tcW w:w="3116" w:type="dxa"/>
          </w:tcPr>
          <w:p w14:paraId="5F3BA839" w14:textId="1A77E0C2" w:rsidR="00485B89" w:rsidRDefault="00485B89" w:rsidP="00485B89">
            <w:pPr>
              <w:pStyle w:val="BodyText"/>
              <w:spacing w:after="360"/>
              <w:jc w:val="center"/>
            </w:pPr>
            <w:r>
              <w:t>Research plan</w:t>
            </w:r>
          </w:p>
        </w:tc>
        <w:tc>
          <w:tcPr>
            <w:tcW w:w="3117" w:type="dxa"/>
          </w:tcPr>
          <w:p w14:paraId="0EB16C06" w14:textId="69E3AA8D" w:rsidR="00485B89" w:rsidRDefault="00485B89" w:rsidP="00485B89">
            <w:pPr>
              <w:pStyle w:val="BodyText"/>
              <w:spacing w:after="360"/>
            </w:pPr>
          </w:p>
        </w:tc>
        <w:tc>
          <w:tcPr>
            <w:tcW w:w="3117" w:type="dxa"/>
          </w:tcPr>
          <w:p w14:paraId="4789E970" w14:textId="5E12D15E" w:rsidR="00485B89" w:rsidRDefault="00485B89" w:rsidP="00485B89">
            <w:pPr>
              <w:pStyle w:val="BodyText"/>
              <w:spacing w:after="360"/>
            </w:pPr>
          </w:p>
        </w:tc>
      </w:tr>
      <w:tr w:rsidR="00485B89" w14:paraId="5A8320D6" w14:textId="77777777" w:rsidTr="00CA7B62">
        <w:tc>
          <w:tcPr>
            <w:tcW w:w="3116" w:type="dxa"/>
          </w:tcPr>
          <w:p w14:paraId="2CBF88EB" w14:textId="1DBF8B2F" w:rsidR="00485B89" w:rsidRDefault="00485B89" w:rsidP="00485B89">
            <w:pPr>
              <w:pStyle w:val="BodyText"/>
              <w:spacing w:after="360"/>
              <w:jc w:val="center"/>
            </w:pPr>
            <w:r>
              <w:t>Training and guidance</w:t>
            </w:r>
          </w:p>
        </w:tc>
        <w:tc>
          <w:tcPr>
            <w:tcW w:w="3117" w:type="dxa"/>
          </w:tcPr>
          <w:p w14:paraId="4AF45D69" w14:textId="12F6DD71" w:rsidR="00485B89" w:rsidRDefault="00485B89" w:rsidP="00485B89">
            <w:pPr>
              <w:pStyle w:val="BodyText"/>
              <w:spacing w:after="360"/>
            </w:pPr>
          </w:p>
        </w:tc>
        <w:tc>
          <w:tcPr>
            <w:tcW w:w="3117" w:type="dxa"/>
          </w:tcPr>
          <w:p w14:paraId="1BB06E45" w14:textId="2399E6CF" w:rsidR="00485B89" w:rsidRDefault="00485B89" w:rsidP="00485B89">
            <w:pPr>
              <w:pStyle w:val="BodyText"/>
              <w:spacing w:after="360"/>
            </w:pPr>
          </w:p>
        </w:tc>
      </w:tr>
      <w:tr w:rsidR="00485B89" w14:paraId="422A4537" w14:textId="77777777" w:rsidTr="00CA7B62">
        <w:tc>
          <w:tcPr>
            <w:tcW w:w="3116" w:type="dxa"/>
          </w:tcPr>
          <w:p w14:paraId="738F8E6D" w14:textId="36AA1981" w:rsidR="00485B89" w:rsidRDefault="00485B89" w:rsidP="00485B89">
            <w:pPr>
              <w:pStyle w:val="BodyText"/>
              <w:spacing w:after="360"/>
              <w:jc w:val="center"/>
            </w:pPr>
            <w:r>
              <w:t>Monitoring</w:t>
            </w:r>
          </w:p>
        </w:tc>
        <w:tc>
          <w:tcPr>
            <w:tcW w:w="3117" w:type="dxa"/>
          </w:tcPr>
          <w:p w14:paraId="6557DFE2" w14:textId="623853DC" w:rsidR="00485B89" w:rsidRDefault="00485B89" w:rsidP="00485B89">
            <w:pPr>
              <w:pStyle w:val="BodyText"/>
              <w:spacing w:after="360"/>
            </w:pPr>
          </w:p>
        </w:tc>
        <w:tc>
          <w:tcPr>
            <w:tcW w:w="3117" w:type="dxa"/>
          </w:tcPr>
          <w:p w14:paraId="7734DDB4" w14:textId="25F615C3" w:rsidR="00485B89" w:rsidRDefault="00485B89" w:rsidP="00485B89">
            <w:pPr>
              <w:pStyle w:val="BodyText"/>
              <w:spacing w:after="360"/>
            </w:pPr>
          </w:p>
        </w:tc>
      </w:tr>
      <w:tr w:rsidR="00485B89" w14:paraId="01A3473E" w14:textId="77777777" w:rsidTr="00CA7B62">
        <w:tc>
          <w:tcPr>
            <w:tcW w:w="3116" w:type="dxa"/>
          </w:tcPr>
          <w:p w14:paraId="0F7F8E55" w14:textId="4FC090F4" w:rsidR="00485B89" w:rsidRDefault="00485B89" w:rsidP="00485B89">
            <w:pPr>
              <w:pStyle w:val="BodyText"/>
              <w:spacing w:after="360"/>
              <w:jc w:val="center"/>
            </w:pPr>
            <w:r>
              <w:t>Reporting</w:t>
            </w:r>
          </w:p>
        </w:tc>
        <w:tc>
          <w:tcPr>
            <w:tcW w:w="3117" w:type="dxa"/>
          </w:tcPr>
          <w:p w14:paraId="2B84157E" w14:textId="6CAD9076" w:rsidR="00485B89" w:rsidRDefault="00485B89" w:rsidP="00485B89">
            <w:pPr>
              <w:pStyle w:val="BodyText"/>
              <w:spacing w:after="360"/>
            </w:pPr>
          </w:p>
        </w:tc>
        <w:tc>
          <w:tcPr>
            <w:tcW w:w="3117" w:type="dxa"/>
          </w:tcPr>
          <w:p w14:paraId="0539489C" w14:textId="598BE8AA" w:rsidR="00485B89" w:rsidRDefault="00485B89" w:rsidP="00485B89">
            <w:pPr>
              <w:pStyle w:val="BodyText"/>
              <w:spacing w:after="360"/>
            </w:pPr>
          </w:p>
        </w:tc>
      </w:tr>
      <w:tr w:rsidR="00485B89" w14:paraId="2245C24A" w14:textId="77777777" w:rsidTr="00CA7B62">
        <w:tc>
          <w:tcPr>
            <w:tcW w:w="3116" w:type="dxa"/>
          </w:tcPr>
          <w:p w14:paraId="6FF0BC55" w14:textId="2D06DD70" w:rsidR="00485B89" w:rsidRDefault="00485B89" w:rsidP="00485B89">
            <w:pPr>
              <w:pStyle w:val="BodyText"/>
              <w:spacing w:after="360"/>
              <w:jc w:val="center"/>
            </w:pPr>
            <w:r>
              <w:t>Other milestones</w:t>
            </w:r>
          </w:p>
        </w:tc>
        <w:tc>
          <w:tcPr>
            <w:tcW w:w="3117" w:type="dxa"/>
          </w:tcPr>
          <w:p w14:paraId="01760C89" w14:textId="6769ADE1" w:rsidR="00485B89" w:rsidRDefault="00485B89" w:rsidP="00485B89">
            <w:pPr>
              <w:pStyle w:val="BodyText"/>
              <w:spacing w:after="360"/>
            </w:pPr>
          </w:p>
        </w:tc>
        <w:tc>
          <w:tcPr>
            <w:tcW w:w="3117" w:type="dxa"/>
          </w:tcPr>
          <w:p w14:paraId="28CB81F8" w14:textId="5C406EB2" w:rsidR="00485B89" w:rsidRDefault="00485B89" w:rsidP="00485B89">
            <w:pPr>
              <w:pStyle w:val="BodyText"/>
              <w:spacing w:after="360"/>
            </w:pPr>
          </w:p>
        </w:tc>
      </w:tr>
    </w:tbl>
    <w:p w14:paraId="3075AD03" w14:textId="3ECE3FA7" w:rsidR="004526B6" w:rsidRDefault="00364473" w:rsidP="00364473">
      <w:pPr>
        <w:pStyle w:val="BodyText"/>
        <w:spacing w:after="360"/>
      </w:pPr>
      <w:r>
        <w:t>*Some milestones listed above may not be necessary</w:t>
      </w:r>
    </w:p>
    <w:p w14:paraId="4B4216DF" w14:textId="77777777" w:rsidR="00B505F2" w:rsidRDefault="00B505F2" w:rsidP="00B505F2">
      <w:pPr>
        <w:keepNext/>
        <w:spacing w:after="240"/>
        <w:rPr>
          <w:b/>
          <w:bCs/>
          <w:u w:val="single"/>
        </w:rPr>
      </w:pPr>
      <w:r>
        <w:rPr>
          <w:b/>
          <w:bCs/>
          <w:u w:val="single"/>
        </w:rPr>
        <w:t>Resources To Develop and Implement</w:t>
      </w:r>
      <w:r>
        <w:rPr>
          <w:sz w:val="20"/>
        </w:rPr>
        <w:t xml:space="preserve"> (</w:t>
      </w:r>
      <w:r>
        <w:rPr>
          <w:i/>
          <w:iCs/>
          <w:sz w:val="20"/>
        </w:rPr>
        <w:t>Staff hours and expenses.</w:t>
      </w:r>
      <w:r>
        <w:rPr>
          <w:sz w:val="20"/>
        </w:rPr>
        <w:t>)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2335"/>
        <w:gridCol w:w="3510"/>
        <w:gridCol w:w="3510"/>
      </w:tblGrid>
      <w:tr w:rsidR="00BC7560" w14:paraId="25BA39E5" w14:textId="77777777" w:rsidTr="007756ED">
        <w:tc>
          <w:tcPr>
            <w:tcW w:w="2335" w:type="dxa"/>
          </w:tcPr>
          <w:p w14:paraId="4174392F" w14:textId="77777777" w:rsidR="00BC7560" w:rsidRPr="00BD5796" w:rsidRDefault="00BC7560" w:rsidP="00CA7B62">
            <w:pPr>
              <w:pStyle w:val="BodyText"/>
              <w:spacing w:after="36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510" w:type="dxa"/>
          </w:tcPr>
          <w:p w14:paraId="20A2A025" w14:textId="77777777" w:rsidR="00BC7560" w:rsidRPr="00516BB8" w:rsidRDefault="00BC7560" w:rsidP="00FD7EB6">
            <w:pPr>
              <w:pStyle w:val="BodyText"/>
              <w:spacing w:after="360"/>
              <w:jc w:val="center"/>
              <w:rPr>
                <w:b/>
              </w:rPr>
            </w:pPr>
            <w:r w:rsidRPr="00516BB8">
              <w:rPr>
                <w:b/>
              </w:rPr>
              <w:t>Caltrans Hours</w:t>
            </w:r>
          </w:p>
        </w:tc>
        <w:tc>
          <w:tcPr>
            <w:tcW w:w="3510" w:type="dxa"/>
          </w:tcPr>
          <w:p w14:paraId="19E66FB4" w14:textId="77777777" w:rsidR="00BC7560" w:rsidRPr="00516BB8" w:rsidRDefault="00BC7560" w:rsidP="00FD7EB6">
            <w:pPr>
              <w:pStyle w:val="BodyText"/>
              <w:spacing w:after="360"/>
              <w:jc w:val="center"/>
              <w:rPr>
                <w:b/>
              </w:rPr>
            </w:pPr>
            <w:r w:rsidRPr="00516BB8">
              <w:rPr>
                <w:b/>
              </w:rPr>
              <w:t>Industry Hours</w:t>
            </w:r>
          </w:p>
        </w:tc>
      </w:tr>
      <w:tr w:rsidR="00485B89" w14:paraId="614B2122" w14:textId="77777777" w:rsidTr="007756ED">
        <w:tc>
          <w:tcPr>
            <w:tcW w:w="2335" w:type="dxa"/>
          </w:tcPr>
          <w:p w14:paraId="744BDB9B" w14:textId="77777777" w:rsidR="00485B89" w:rsidRPr="00516BB8" w:rsidRDefault="00485B89" w:rsidP="00485B89">
            <w:pPr>
              <w:pStyle w:val="BodyText"/>
              <w:spacing w:after="360"/>
              <w:jc w:val="center"/>
            </w:pPr>
            <w:r w:rsidRPr="00516BB8">
              <w:t>Development</w:t>
            </w:r>
          </w:p>
        </w:tc>
        <w:tc>
          <w:tcPr>
            <w:tcW w:w="3510" w:type="dxa"/>
          </w:tcPr>
          <w:p w14:paraId="0D8AF3AF" w14:textId="2EE39A53" w:rsidR="00485B89" w:rsidRPr="00BD5796" w:rsidRDefault="00485B89" w:rsidP="00485B89">
            <w:pPr>
              <w:pStyle w:val="BodyText"/>
              <w:spacing w:after="360"/>
              <w:rPr>
                <w:rFonts w:asciiTheme="minorHAnsi" w:hAnsiTheme="minorHAnsi" w:cstheme="minorHAnsi"/>
              </w:rPr>
            </w:pPr>
          </w:p>
        </w:tc>
        <w:tc>
          <w:tcPr>
            <w:tcW w:w="3510" w:type="dxa"/>
          </w:tcPr>
          <w:p w14:paraId="26B33FAA" w14:textId="6CA43F10" w:rsidR="00485B89" w:rsidRPr="00BD5796" w:rsidRDefault="00485B89" w:rsidP="00485B89">
            <w:pPr>
              <w:pStyle w:val="BodyText"/>
              <w:spacing w:after="360"/>
              <w:rPr>
                <w:rFonts w:asciiTheme="minorHAnsi" w:hAnsiTheme="minorHAnsi" w:cstheme="minorHAnsi"/>
              </w:rPr>
            </w:pPr>
          </w:p>
        </w:tc>
      </w:tr>
      <w:tr w:rsidR="00485B89" w14:paraId="646D9B56" w14:textId="77777777" w:rsidTr="007756ED">
        <w:tc>
          <w:tcPr>
            <w:tcW w:w="2335" w:type="dxa"/>
          </w:tcPr>
          <w:p w14:paraId="1A42F749" w14:textId="24285D9B" w:rsidR="00485B89" w:rsidRPr="00516BB8" w:rsidRDefault="00485B89" w:rsidP="00485B89">
            <w:pPr>
              <w:pStyle w:val="BodyText"/>
              <w:spacing w:after="360"/>
              <w:jc w:val="center"/>
            </w:pPr>
            <w:r w:rsidRPr="00516BB8">
              <w:t>Pilot (if used)</w:t>
            </w:r>
          </w:p>
        </w:tc>
        <w:tc>
          <w:tcPr>
            <w:tcW w:w="3510" w:type="dxa"/>
          </w:tcPr>
          <w:p w14:paraId="4F3D338A" w14:textId="74142BA4" w:rsidR="00485B89" w:rsidRPr="00BD5796" w:rsidRDefault="00485B89" w:rsidP="00485B89">
            <w:pPr>
              <w:pStyle w:val="BodyText"/>
              <w:spacing w:after="360"/>
              <w:rPr>
                <w:rFonts w:asciiTheme="minorHAnsi" w:hAnsiTheme="minorHAnsi" w:cstheme="minorHAnsi"/>
              </w:rPr>
            </w:pPr>
          </w:p>
        </w:tc>
        <w:tc>
          <w:tcPr>
            <w:tcW w:w="3510" w:type="dxa"/>
          </w:tcPr>
          <w:p w14:paraId="79EF0574" w14:textId="44DB22E5" w:rsidR="00485B89" w:rsidRPr="00BD5796" w:rsidRDefault="00485B89" w:rsidP="00485B89">
            <w:pPr>
              <w:pStyle w:val="BodyText"/>
              <w:spacing w:after="360"/>
              <w:rPr>
                <w:rFonts w:asciiTheme="minorHAnsi" w:hAnsiTheme="minorHAnsi" w:cstheme="minorHAnsi"/>
              </w:rPr>
            </w:pPr>
          </w:p>
        </w:tc>
      </w:tr>
      <w:tr w:rsidR="00485B89" w14:paraId="12950701" w14:textId="77777777" w:rsidTr="007756ED">
        <w:tc>
          <w:tcPr>
            <w:tcW w:w="2335" w:type="dxa"/>
          </w:tcPr>
          <w:p w14:paraId="5BED2495" w14:textId="77777777" w:rsidR="00485B89" w:rsidRPr="00516BB8" w:rsidRDefault="00485B89" w:rsidP="00485B89">
            <w:pPr>
              <w:pStyle w:val="BodyText"/>
              <w:spacing w:after="360"/>
              <w:jc w:val="center"/>
            </w:pPr>
            <w:r w:rsidRPr="00516BB8">
              <w:t>Implementation</w:t>
            </w:r>
          </w:p>
        </w:tc>
        <w:tc>
          <w:tcPr>
            <w:tcW w:w="3510" w:type="dxa"/>
          </w:tcPr>
          <w:p w14:paraId="4D7ACC9C" w14:textId="25D68FD2" w:rsidR="00485B89" w:rsidRPr="00BD5796" w:rsidRDefault="00485B89" w:rsidP="00485B89">
            <w:pPr>
              <w:pStyle w:val="BodyText"/>
              <w:spacing w:after="360"/>
              <w:rPr>
                <w:rFonts w:asciiTheme="minorHAnsi" w:hAnsiTheme="minorHAnsi" w:cstheme="minorHAnsi"/>
              </w:rPr>
            </w:pPr>
          </w:p>
        </w:tc>
        <w:tc>
          <w:tcPr>
            <w:tcW w:w="3510" w:type="dxa"/>
          </w:tcPr>
          <w:p w14:paraId="7B085250" w14:textId="335842F5" w:rsidR="00485B89" w:rsidRPr="00BD5796" w:rsidRDefault="00485B89" w:rsidP="00485B89">
            <w:pPr>
              <w:pStyle w:val="BodyText"/>
              <w:spacing w:after="360"/>
              <w:rPr>
                <w:rFonts w:asciiTheme="minorHAnsi" w:hAnsiTheme="minorHAnsi" w:cstheme="minorHAnsi"/>
              </w:rPr>
            </w:pPr>
          </w:p>
        </w:tc>
      </w:tr>
      <w:tr w:rsidR="00485B89" w:rsidRPr="00BD5796" w14:paraId="565A0A0A" w14:textId="77777777" w:rsidTr="007756ED">
        <w:tc>
          <w:tcPr>
            <w:tcW w:w="2335" w:type="dxa"/>
          </w:tcPr>
          <w:p w14:paraId="0EF439B1" w14:textId="1B51D28B" w:rsidR="00485B89" w:rsidRPr="00516BB8" w:rsidRDefault="00485B89" w:rsidP="00485B89">
            <w:pPr>
              <w:pStyle w:val="BodyText"/>
              <w:spacing w:after="360"/>
              <w:jc w:val="center"/>
            </w:pPr>
            <w:r w:rsidRPr="00516BB8">
              <w:t>Long Term performance</w:t>
            </w:r>
          </w:p>
        </w:tc>
        <w:tc>
          <w:tcPr>
            <w:tcW w:w="3510" w:type="dxa"/>
          </w:tcPr>
          <w:p w14:paraId="5D853C29" w14:textId="5C0D7869" w:rsidR="00485B89" w:rsidRPr="00BD5796" w:rsidRDefault="00485B89" w:rsidP="00485B89">
            <w:pPr>
              <w:pStyle w:val="BodyText"/>
              <w:spacing w:after="360"/>
              <w:rPr>
                <w:rFonts w:asciiTheme="minorHAnsi" w:hAnsiTheme="minorHAnsi" w:cstheme="minorHAnsi"/>
              </w:rPr>
            </w:pPr>
          </w:p>
        </w:tc>
        <w:tc>
          <w:tcPr>
            <w:tcW w:w="3510" w:type="dxa"/>
          </w:tcPr>
          <w:p w14:paraId="5B61E9FA" w14:textId="0BD131F5" w:rsidR="00485B89" w:rsidRPr="00BD5796" w:rsidRDefault="00485B89" w:rsidP="00485B89">
            <w:pPr>
              <w:pStyle w:val="BodyText"/>
              <w:spacing w:after="360"/>
              <w:rPr>
                <w:rFonts w:asciiTheme="minorHAnsi" w:hAnsiTheme="minorHAnsi" w:cstheme="minorHAnsi"/>
              </w:rPr>
            </w:pPr>
          </w:p>
        </w:tc>
      </w:tr>
      <w:tr w:rsidR="00485B89" w:rsidRPr="00BD5796" w14:paraId="44D9D8F3" w14:textId="77777777" w:rsidTr="007756ED">
        <w:tc>
          <w:tcPr>
            <w:tcW w:w="2335" w:type="dxa"/>
          </w:tcPr>
          <w:p w14:paraId="24061E63" w14:textId="7464C5EE" w:rsidR="00485B89" w:rsidRPr="00516BB8" w:rsidRDefault="00485B89" w:rsidP="00485B89">
            <w:pPr>
              <w:pStyle w:val="BodyText"/>
              <w:spacing w:after="360"/>
              <w:jc w:val="center"/>
            </w:pPr>
            <w:r>
              <w:t>Other Resources</w:t>
            </w:r>
          </w:p>
        </w:tc>
        <w:tc>
          <w:tcPr>
            <w:tcW w:w="3510" w:type="dxa"/>
          </w:tcPr>
          <w:p w14:paraId="19C88313" w14:textId="7376475D" w:rsidR="00485B89" w:rsidRPr="00BD5796" w:rsidRDefault="00485B89" w:rsidP="00485B89">
            <w:pPr>
              <w:pStyle w:val="BodyText"/>
              <w:spacing w:after="360"/>
              <w:rPr>
                <w:rFonts w:asciiTheme="minorHAnsi" w:hAnsiTheme="minorHAnsi" w:cstheme="minorHAnsi"/>
              </w:rPr>
            </w:pPr>
          </w:p>
        </w:tc>
        <w:tc>
          <w:tcPr>
            <w:tcW w:w="3510" w:type="dxa"/>
          </w:tcPr>
          <w:p w14:paraId="3C5931D7" w14:textId="1B9C9FF1" w:rsidR="00485B89" w:rsidRPr="00BD5796" w:rsidRDefault="00485B89" w:rsidP="00485B89">
            <w:pPr>
              <w:pStyle w:val="BodyText"/>
              <w:spacing w:after="360"/>
              <w:rPr>
                <w:rFonts w:asciiTheme="minorHAnsi" w:hAnsiTheme="minorHAnsi" w:cstheme="minorHAnsi"/>
              </w:rPr>
            </w:pPr>
          </w:p>
        </w:tc>
      </w:tr>
    </w:tbl>
    <w:p w14:paraId="49BF613E" w14:textId="59A9A989" w:rsidR="004526B6" w:rsidRDefault="00B505F2">
      <w:pPr>
        <w:keepNext/>
        <w:spacing w:after="240"/>
        <w:rPr>
          <w:b/>
          <w:bCs/>
          <w:u w:val="single"/>
        </w:rPr>
      </w:pPr>
      <w:r>
        <w:rPr>
          <w:b/>
          <w:bCs/>
          <w:u w:val="single"/>
        </w:rPr>
        <w:br/>
      </w:r>
      <w:r w:rsidR="004526B6">
        <w:rPr>
          <w:b/>
          <w:bCs/>
          <w:u w:val="single"/>
        </w:rPr>
        <w:t>Benefits</w:t>
      </w:r>
      <w:r w:rsidR="004526B6">
        <w:rPr>
          <w:sz w:val="20"/>
        </w:rPr>
        <w:t xml:space="preserve">  (</w:t>
      </w:r>
      <w:r w:rsidR="004526B6">
        <w:rPr>
          <w:i/>
          <w:iCs/>
          <w:sz w:val="20"/>
        </w:rPr>
        <w:t>For e</w:t>
      </w:r>
      <w:r w:rsidR="00F33F53">
        <w:rPr>
          <w:i/>
          <w:iCs/>
          <w:sz w:val="20"/>
        </w:rPr>
        <w:t xml:space="preserve">xample, increased life cycle, </w:t>
      </w:r>
      <w:r w:rsidR="004526B6">
        <w:rPr>
          <w:i/>
          <w:iCs/>
          <w:sz w:val="20"/>
        </w:rPr>
        <w:t>reduced costs</w:t>
      </w:r>
      <w:r w:rsidR="00F33F53">
        <w:rPr>
          <w:i/>
          <w:iCs/>
          <w:sz w:val="20"/>
        </w:rPr>
        <w:t>, reduced risk factors, compliance with Caltrans goals</w:t>
      </w:r>
      <w:r w:rsidR="005D28BF">
        <w:rPr>
          <w:i/>
          <w:iCs/>
          <w:sz w:val="20"/>
        </w:rPr>
        <w:t xml:space="preserve"> </w:t>
      </w:r>
      <w:proofErr w:type="gramStart"/>
      <w:r w:rsidR="005D28BF">
        <w:rPr>
          <w:i/>
          <w:iCs/>
          <w:sz w:val="20"/>
        </w:rPr>
        <w:t>etc.</w:t>
      </w:r>
      <w:r w:rsidR="004526B6">
        <w:rPr>
          <w:i/>
          <w:iCs/>
          <w:sz w:val="20"/>
        </w:rPr>
        <w:t>.</w:t>
      </w:r>
      <w:proofErr w:type="gramEnd"/>
      <w:r w:rsidR="00F33F53">
        <w:rPr>
          <w:i/>
          <w:iCs/>
          <w:sz w:val="20"/>
        </w:rPr>
        <w:t xml:space="preserve"> Quantify benefits and define success and performance measures.</w:t>
      </w:r>
      <w:r w:rsidR="004526B6">
        <w:rPr>
          <w:sz w:val="20"/>
        </w:rPr>
        <w:t>)</w:t>
      </w:r>
    </w:p>
    <w:p w14:paraId="4E026615" w14:textId="62B09C6B" w:rsidR="004526B6" w:rsidRDefault="004526B6" w:rsidP="00352ED3">
      <w:pPr>
        <w:pStyle w:val="BodyText"/>
        <w:spacing w:after="360"/>
      </w:pPr>
    </w:p>
    <w:p w14:paraId="3B498D8E" w14:textId="79F5D3C9" w:rsidR="00BD5796" w:rsidRDefault="00BD5796">
      <w:pPr>
        <w:keepNext/>
        <w:spacing w:after="240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 xml:space="preserve">Estimated Impact to Caltrans and Contractor - </w:t>
      </w:r>
      <w:r w:rsidRPr="00404A6F">
        <w:rPr>
          <w:bCs/>
          <w:i/>
          <w:sz w:val="20"/>
          <w:szCs w:val="20"/>
        </w:rPr>
        <w:t>(</w:t>
      </w:r>
      <w:r w:rsidR="00496E03">
        <w:rPr>
          <w:i/>
          <w:iCs/>
          <w:sz w:val="20"/>
        </w:rPr>
        <w:t xml:space="preserve">What are the impacts to policy, specifications, construction practices, and stakeholders? </w:t>
      </w:r>
      <w:r w:rsidRPr="00404A6F">
        <w:rPr>
          <w:bCs/>
          <w:i/>
          <w:sz w:val="20"/>
          <w:szCs w:val="20"/>
        </w:rPr>
        <w:t xml:space="preserve">Include </w:t>
      </w:r>
      <w:r>
        <w:rPr>
          <w:bCs/>
          <w:i/>
          <w:sz w:val="20"/>
          <w:szCs w:val="20"/>
        </w:rPr>
        <w:t>an estimate to overall increase/decrease in project</w:t>
      </w:r>
      <w:r w:rsidR="00496E03">
        <w:rPr>
          <w:bCs/>
          <w:i/>
          <w:sz w:val="20"/>
          <w:szCs w:val="20"/>
        </w:rPr>
        <w:t xml:space="preserve"> cost, District/HQ resources at project level, and Contractor/supplier</w:t>
      </w:r>
      <w:r w:rsidR="00816F05">
        <w:rPr>
          <w:bCs/>
          <w:i/>
          <w:sz w:val="20"/>
          <w:szCs w:val="20"/>
        </w:rPr>
        <w:t xml:space="preserve"> </w:t>
      </w:r>
      <w:r w:rsidR="002461C2">
        <w:rPr>
          <w:bCs/>
          <w:i/>
          <w:sz w:val="20"/>
          <w:szCs w:val="20"/>
        </w:rPr>
        <w:t>impact</w:t>
      </w:r>
      <w:r>
        <w:rPr>
          <w:bCs/>
          <w:i/>
          <w:sz w:val="20"/>
          <w:szCs w:val="20"/>
        </w:rPr>
        <w:t>.</w:t>
      </w:r>
      <w:r w:rsidR="00F33F53">
        <w:rPr>
          <w:bCs/>
          <w:i/>
          <w:sz w:val="20"/>
          <w:szCs w:val="20"/>
        </w:rPr>
        <w:t xml:space="preserve"> Estimate increased/reduced risk factors for Caltrans and Contractor.</w:t>
      </w:r>
      <w:r>
        <w:rPr>
          <w:bCs/>
          <w:i/>
          <w:sz w:val="20"/>
          <w:szCs w:val="20"/>
        </w:rPr>
        <w:t>)</w:t>
      </w:r>
    </w:p>
    <w:p w14:paraId="22DCCE1A" w14:textId="4777BC91" w:rsidR="004526B6" w:rsidRPr="000B510C" w:rsidRDefault="004526B6" w:rsidP="000B510C">
      <w:pPr>
        <w:keepNext/>
        <w:spacing w:after="240"/>
        <w:rPr>
          <w:bCs/>
          <w:i/>
          <w:u w:val="single"/>
        </w:rPr>
      </w:pPr>
      <w:r>
        <w:rPr>
          <w:b/>
          <w:bCs/>
          <w:u w:val="single"/>
        </w:rPr>
        <w:t>Impediments to Completion of Deliverables</w:t>
      </w:r>
      <w:r w:rsidR="00404A6F">
        <w:rPr>
          <w:b/>
          <w:bCs/>
          <w:u w:val="single"/>
        </w:rPr>
        <w:t xml:space="preserve"> – </w:t>
      </w:r>
      <w:r w:rsidR="00404A6F" w:rsidRPr="00404A6F">
        <w:rPr>
          <w:bCs/>
          <w:i/>
          <w:sz w:val="20"/>
          <w:szCs w:val="20"/>
        </w:rPr>
        <w:t>(</w:t>
      </w:r>
      <w:r w:rsidR="00F33F53">
        <w:rPr>
          <w:bCs/>
          <w:i/>
          <w:sz w:val="20"/>
          <w:szCs w:val="20"/>
        </w:rPr>
        <w:t>Identify impediments and potential mitigation measures</w:t>
      </w:r>
      <w:r w:rsidR="00404A6F">
        <w:rPr>
          <w:bCs/>
          <w:i/>
          <w:sz w:val="20"/>
          <w:szCs w:val="20"/>
        </w:rPr>
        <w:t xml:space="preserve"> to address impediments.)</w:t>
      </w:r>
    </w:p>
    <w:p w14:paraId="0BDB7B36" w14:textId="77777777" w:rsidR="0053028A" w:rsidRDefault="0053028A">
      <w:pPr>
        <w:keepLines w:val="0"/>
      </w:pPr>
      <w:r>
        <w:br w:type="page"/>
      </w:r>
    </w:p>
    <w:p w14:paraId="7E129031" w14:textId="77777777" w:rsidR="0053028A" w:rsidRPr="0053028A" w:rsidRDefault="0053028A" w:rsidP="0075147D">
      <w:pPr>
        <w:rPr>
          <w:b/>
          <w:u w:val="single"/>
        </w:rPr>
      </w:pPr>
      <w:r w:rsidRPr="0053028A">
        <w:rPr>
          <w:b/>
          <w:u w:val="single"/>
        </w:rPr>
        <w:lastRenderedPageBreak/>
        <w:t>Recommendation and Approval</w:t>
      </w:r>
    </w:p>
    <w:p w14:paraId="2932B63E" w14:textId="31D84F6D" w:rsidR="0075147D" w:rsidRDefault="0075147D" w:rsidP="0075147D">
      <w:r>
        <w:t xml:space="preserve">This scoping document for </w:t>
      </w:r>
      <w:r w:rsidRPr="000B510C">
        <w:rPr>
          <w:i/>
        </w:rPr>
        <w:t>(Insert Title)</w:t>
      </w:r>
      <w:r>
        <w:t xml:space="preserve"> was prepared </w:t>
      </w:r>
      <w:r w:rsidR="005969A0">
        <w:t xml:space="preserve">by </w:t>
      </w:r>
      <w:r w:rsidR="005969A0" w:rsidRPr="000B510C">
        <w:rPr>
          <w:i/>
        </w:rPr>
        <w:t>(Insert Task Group Name)</w:t>
      </w:r>
      <w:r w:rsidR="005969A0">
        <w:t xml:space="preserve"> to address a priority issue </w:t>
      </w:r>
      <w:r w:rsidR="00496E03">
        <w:t>with st</w:t>
      </w:r>
      <w:r w:rsidR="005969A0">
        <w:t xml:space="preserve">atewide significance and is within the </w:t>
      </w:r>
      <w:r w:rsidR="009911C7">
        <w:t>Pavement &amp; Materials Partnering</w:t>
      </w:r>
      <w:r w:rsidR="005969A0">
        <w:t xml:space="preserve"> Committee mission</w:t>
      </w:r>
      <w:r w:rsidR="00496E03">
        <w:t xml:space="preserve"> as described in the </w:t>
      </w:r>
      <w:r w:rsidR="009911C7">
        <w:t>Pavement &amp; Materials Partnering</w:t>
      </w:r>
      <w:r w:rsidR="00496E03">
        <w:t xml:space="preserve"> Committee Charter</w:t>
      </w:r>
      <w:r>
        <w:t>.</w:t>
      </w:r>
      <w:r w:rsidR="005969A0">
        <w:t xml:space="preserve">  The </w:t>
      </w:r>
      <w:r w:rsidR="009E485D">
        <w:t>Subt</w:t>
      </w:r>
      <w:r w:rsidR="005969A0">
        <w:t xml:space="preserve">ask Group </w:t>
      </w:r>
      <w:r w:rsidR="009E485D">
        <w:t>members</w:t>
      </w:r>
      <w:r w:rsidR="005969A0">
        <w:t xml:space="preserve"> have determined the scope, resources required and timeline for delivery of this project to </w:t>
      </w:r>
      <w:r w:rsidR="00893D78">
        <w:t xml:space="preserve">attempt to </w:t>
      </w:r>
      <w:r w:rsidR="005969A0">
        <w:t xml:space="preserve">ensure </w:t>
      </w:r>
      <w:r w:rsidR="0053028A">
        <w:t>that the deliverables are achievable.</w:t>
      </w:r>
      <w:r w:rsidR="00404A6F">
        <w:t xml:space="preserve"> A signature here indicates that each Task Group and </w:t>
      </w:r>
      <w:r w:rsidR="009E485D">
        <w:t>PMPC</w:t>
      </w:r>
      <w:r w:rsidR="00404A6F">
        <w:t xml:space="preserve"> </w:t>
      </w:r>
      <w:r w:rsidR="00894A6C">
        <w:t>Executive Committee</w:t>
      </w:r>
      <w:r w:rsidR="00960603">
        <w:t xml:space="preserve"> is committed to providing the resources to support this effort within the prescribe</w:t>
      </w:r>
      <w:r w:rsidR="009E485D">
        <w:t xml:space="preserve">d timeframes. Furthermore, it is everyone’s responsibility to </w:t>
      </w:r>
      <w:r w:rsidR="00960603">
        <w:t xml:space="preserve">ensure that the final </w:t>
      </w:r>
      <w:r w:rsidR="0002210D">
        <w:t>effort/</w:t>
      </w:r>
      <w:r w:rsidR="00960603">
        <w:t>improvement will be</w:t>
      </w:r>
      <w:r w:rsidR="009E485D">
        <w:t>:</w:t>
      </w:r>
      <w:r w:rsidR="00960603">
        <w:t xml:space="preserve"> </w:t>
      </w:r>
    </w:p>
    <w:p w14:paraId="1986278A" w14:textId="77777777" w:rsidR="00960603" w:rsidRDefault="00960603" w:rsidP="00960603">
      <w:pPr>
        <w:pStyle w:val="ListParagraph"/>
        <w:numPr>
          <w:ilvl w:val="0"/>
          <w:numId w:val="35"/>
        </w:numPr>
      </w:pPr>
      <w:r>
        <w:t>Street-Ready,</w:t>
      </w:r>
    </w:p>
    <w:p w14:paraId="4AA7A9C1" w14:textId="77777777" w:rsidR="00960603" w:rsidRDefault="00960603" w:rsidP="00960603">
      <w:pPr>
        <w:pStyle w:val="ListParagraph"/>
        <w:numPr>
          <w:ilvl w:val="0"/>
          <w:numId w:val="35"/>
        </w:numPr>
      </w:pPr>
      <w:r>
        <w:t>Monitored and reported for performance,</w:t>
      </w:r>
    </w:p>
    <w:p w14:paraId="1D283C0A" w14:textId="77777777" w:rsidR="00960603" w:rsidRDefault="00960603" w:rsidP="00960603">
      <w:pPr>
        <w:pStyle w:val="ListParagraph"/>
        <w:numPr>
          <w:ilvl w:val="0"/>
          <w:numId w:val="35"/>
        </w:numPr>
      </w:pPr>
      <w:r>
        <w:t xml:space="preserve">Successfully implemented statewide as appropriate. </w:t>
      </w:r>
    </w:p>
    <w:p w14:paraId="2B9406D4" w14:textId="77777777" w:rsidR="0075147D" w:rsidRDefault="0075147D" w:rsidP="0075147D"/>
    <w:p w14:paraId="543F0512" w14:textId="11DA4998" w:rsidR="00516BB8" w:rsidRPr="00E11239" w:rsidRDefault="00E11239" w:rsidP="0075147D">
      <w:pPr>
        <w:rPr>
          <w:b/>
        </w:rPr>
      </w:pPr>
      <w:r w:rsidRPr="00E11239">
        <w:rPr>
          <w:b/>
        </w:rPr>
        <w:t>Scoping Document</w:t>
      </w:r>
      <w:r w:rsidR="0075147D" w:rsidRPr="00E11239">
        <w:rPr>
          <w:b/>
        </w:rPr>
        <w:t xml:space="preserve"> </w:t>
      </w:r>
      <w:r w:rsidR="00311D69">
        <w:rPr>
          <w:b/>
        </w:rPr>
        <w:t xml:space="preserve">Recommendation </w:t>
      </w:r>
      <w:r w:rsidR="00B505F2">
        <w:rPr>
          <w:b/>
        </w:rPr>
        <w:t>and Industry Concurrence</w:t>
      </w:r>
      <w:r w:rsidR="00B505F2" w:rsidRPr="00E11239">
        <w:rPr>
          <w:b/>
        </w:rPr>
        <w:t xml:space="preserve"> </w:t>
      </w:r>
      <w:r w:rsidR="0075147D" w:rsidRPr="00E11239">
        <w:rPr>
          <w:b/>
        </w:rPr>
        <w:t>by</w:t>
      </w:r>
      <w:r w:rsidR="00324252">
        <w:rPr>
          <w:b/>
        </w:rPr>
        <w:t xml:space="preserve"> (name and date)</w:t>
      </w:r>
      <w:r w:rsidR="0075147D" w:rsidRPr="00E11239">
        <w:rPr>
          <w:b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5"/>
        <w:gridCol w:w="989"/>
        <w:gridCol w:w="3691"/>
        <w:gridCol w:w="985"/>
      </w:tblGrid>
      <w:tr w:rsidR="004B594D" w14:paraId="6AFEC900" w14:textId="77777777" w:rsidTr="004B594D">
        <w:trPr>
          <w:trHeight w:val="278"/>
        </w:trPr>
        <w:tc>
          <w:tcPr>
            <w:tcW w:w="3685" w:type="dxa"/>
          </w:tcPr>
          <w:p w14:paraId="3B390658" w14:textId="23E03E01" w:rsidR="004B594D" w:rsidRPr="00516BB8" w:rsidRDefault="004B594D" w:rsidP="0075147D">
            <w:pPr>
              <w:tabs>
                <w:tab w:val="left" w:pos="5040"/>
              </w:tabs>
              <w:rPr>
                <w:b/>
                <w:sz w:val="22"/>
              </w:rPr>
            </w:pPr>
            <w:r w:rsidRPr="00516BB8">
              <w:rPr>
                <w:b/>
                <w:sz w:val="22"/>
              </w:rPr>
              <w:t>Caltrans Name</w:t>
            </w:r>
            <w:r w:rsidR="00B505F2" w:rsidRPr="00516BB8">
              <w:rPr>
                <w:b/>
                <w:sz w:val="22"/>
              </w:rPr>
              <w:t xml:space="preserve"> (Recommendation)</w:t>
            </w:r>
          </w:p>
        </w:tc>
        <w:tc>
          <w:tcPr>
            <w:tcW w:w="989" w:type="dxa"/>
          </w:tcPr>
          <w:p w14:paraId="15B5314B" w14:textId="265B5E06" w:rsidR="004B594D" w:rsidRPr="00516BB8" w:rsidRDefault="004B594D" w:rsidP="0075147D">
            <w:pPr>
              <w:tabs>
                <w:tab w:val="left" w:pos="5040"/>
              </w:tabs>
              <w:rPr>
                <w:b/>
                <w:sz w:val="22"/>
              </w:rPr>
            </w:pPr>
            <w:r w:rsidRPr="00516BB8">
              <w:rPr>
                <w:b/>
                <w:sz w:val="22"/>
              </w:rPr>
              <w:t>Date</w:t>
            </w:r>
          </w:p>
        </w:tc>
        <w:tc>
          <w:tcPr>
            <w:tcW w:w="3691" w:type="dxa"/>
          </w:tcPr>
          <w:p w14:paraId="6330BD1F" w14:textId="6CB770FF" w:rsidR="004B594D" w:rsidRPr="00516BB8" w:rsidRDefault="004B594D" w:rsidP="0075147D">
            <w:pPr>
              <w:tabs>
                <w:tab w:val="left" w:pos="5040"/>
              </w:tabs>
              <w:rPr>
                <w:b/>
                <w:sz w:val="22"/>
              </w:rPr>
            </w:pPr>
            <w:r w:rsidRPr="00516BB8">
              <w:rPr>
                <w:b/>
                <w:sz w:val="22"/>
              </w:rPr>
              <w:t>Industry Name</w:t>
            </w:r>
            <w:r w:rsidR="00B505F2" w:rsidRPr="00516BB8">
              <w:rPr>
                <w:b/>
                <w:sz w:val="22"/>
              </w:rPr>
              <w:t xml:space="preserve"> (Concurrence)</w:t>
            </w:r>
          </w:p>
        </w:tc>
        <w:tc>
          <w:tcPr>
            <w:tcW w:w="985" w:type="dxa"/>
          </w:tcPr>
          <w:p w14:paraId="5FD434E9" w14:textId="2C842CF1" w:rsidR="004B594D" w:rsidRPr="00516BB8" w:rsidRDefault="004B594D" w:rsidP="0075147D">
            <w:pPr>
              <w:tabs>
                <w:tab w:val="left" w:pos="5040"/>
              </w:tabs>
              <w:rPr>
                <w:b/>
                <w:sz w:val="22"/>
              </w:rPr>
            </w:pPr>
            <w:r w:rsidRPr="00516BB8">
              <w:rPr>
                <w:b/>
                <w:sz w:val="22"/>
              </w:rPr>
              <w:t>Date</w:t>
            </w:r>
          </w:p>
        </w:tc>
      </w:tr>
      <w:tr w:rsidR="008528B7" w14:paraId="0368BF66" w14:textId="77777777" w:rsidTr="004B594D">
        <w:trPr>
          <w:trHeight w:val="521"/>
        </w:trPr>
        <w:tc>
          <w:tcPr>
            <w:tcW w:w="3685" w:type="dxa"/>
          </w:tcPr>
          <w:p w14:paraId="73F511A1" w14:textId="77777777" w:rsidR="008528B7" w:rsidRPr="00516BB8" w:rsidRDefault="008528B7" w:rsidP="0075147D">
            <w:pPr>
              <w:tabs>
                <w:tab w:val="left" w:pos="5040"/>
              </w:tabs>
            </w:pPr>
          </w:p>
        </w:tc>
        <w:tc>
          <w:tcPr>
            <w:tcW w:w="989" w:type="dxa"/>
          </w:tcPr>
          <w:p w14:paraId="1BB23172" w14:textId="77777777" w:rsidR="008528B7" w:rsidRPr="00516BB8" w:rsidRDefault="008528B7" w:rsidP="0075147D">
            <w:pPr>
              <w:tabs>
                <w:tab w:val="left" w:pos="5040"/>
              </w:tabs>
            </w:pPr>
          </w:p>
        </w:tc>
        <w:tc>
          <w:tcPr>
            <w:tcW w:w="3691" w:type="dxa"/>
          </w:tcPr>
          <w:p w14:paraId="1E1FA1E1" w14:textId="77777777" w:rsidR="008528B7" w:rsidRPr="00516BB8" w:rsidRDefault="008528B7" w:rsidP="0075147D">
            <w:pPr>
              <w:tabs>
                <w:tab w:val="left" w:pos="5040"/>
              </w:tabs>
            </w:pPr>
          </w:p>
        </w:tc>
        <w:tc>
          <w:tcPr>
            <w:tcW w:w="985" w:type="dxa"/>
          </w:tcPr>
          <w:p w14:paraId="3E9208CF" w14:textId="77777777" w:rsidR="008528B7" w:rsidRPr="00516BB8" w:rsidRDefault="008528B7" w:rsidP="0075147D">
            <w:pPr>
              <w:tabs>
                <w:tab w:val="left" w:pos="5040"/>
              </w:tabs>
            </w:pPr>
          </w:p>
        </w:tc>
      </w:tr>
      <w:tr w:rsidR="008528B7" w14:paraId="7194E8E1" w14:textId="77777777" w:rsidTr="00AE32BD">
        <w:trPr>
          <w:trHeight w:val="161"/>
        </w:trPr>
        <w:tc>
          <w:tcPr>
            <w:tcW w:w="3685" w:type="dxa"/>
            <w:shd w:val="clear" w:color="auto" w:fill="F2F2F2" w:themeFill="background1" w:themeFillShade="F2"/>
          </w:tcPr>
          <w:p w14:paraId="6483697E" w14:textId="689079BA" w:rsidR="008528B7" w:rsidRPr="00516BB8" w:rsidRDefault="00193914" w:rsidP="009E485D">
            <w:pPr>
              <w:tabs>
                <w:tab w:val="left" w:pos="5040"/>
              </w:tabs>
            </w:pPr>
            <w:r w:rsidRPr="00516BB8">
              <w:rPr>
                <w:sz w:val="14"/>
              </w:rPr>
              <w:t>Caltrans Task Group Chair</w:t>
            </w:r>
          </w:p>
        </w:tc>
        <w:tc>
          <w:tcPr>
            <w:tcW w:w="989" w:type="dxa"/>
            <w:shd w:val="clear" w:color="auto" w:fill="F2F2F2" w:themeFill="background1" w:themeFillShade="F2"/>
          </w:tcPr>
          <w:p w14:paraId="207304E1" w14:textId="77777777" w:rsidR="008528B7" w:rsidRPr="00516BB8" w:rsidRDefault="008528B7" w:rsidP="0075147D">
            <w:pPr>
              <w:tabs>
                <w:tab w:val="left" w:pos="5040"/>
              </w:tabs>
            </w:pPr>
          </w:p>
        </w:tc>
        <w:tc>
          <w:tcPr>
            <w:tcW w:w="3691" w:type="dxa"/>
            <w:shd w:val="clear" w:color="auto" w:fill="F2F2F2" w:themeFill="background1" w:themeFillShade="F2"/>
          </w:tcPr>
          <w:p w14:paraId="778EFA1C" w14:textId="17CF70F6" w:rsidR="008528B7" w:rsidRPr="00516BB8" w:rsidRDefault="00485B89" w:rsidP="0075147D">
            <w:pPr>
              <w:tabs>
                <w:tab w:val="left" w:pos="5040"/>
              </w:tabs>
            </w:pPr>
            <w:r>
              <w:rPr>
                <w:sz w:val="14"/>
              </w:rPr>
              <w:t>Industry Task Group Lead</w:t>
            </w:r>
          </w:p>
        </w:tc>
        <w:tc>
          <w:tcPr>
            <w:tcW w:w="985" w:type="dxa"/>
            <w:shd w:val="clear" w:color="auto" w:fill="F2F2F2" w:themeFill="background1" w:themeFillShade="F2"/>
          </w:tcPr>
          <w:p w14:paraId="431E0439" w14:textId="77777777" w:rsidR="008528B7" w:rsidRPr="00516BB8" w:rsidRDefault="008528B7" w:rsidP="0075147D">
            <w:pPr>
              <w:tabs>
                <w:tab w:val="left" w:pos="5040"/>
              </w:tabs>
            </w:pPr>
          </w:p>
        </w:tc>
      </w:tr>
      <w:tr w:rsidR="008528B7" w14:paraId="23B2A21C" w14:textId="77777777" w:rsidTr="004B594D">
        <w:trPr>
          <w:trHeight w:val="575"/>
        </w:trPr>
        <w:tc>
          <w:tcPr>
            <w:tcW w:w="3685" w:type="dxa"/>
          </w:tcPr>
          <w:p w14:paraId="78B6E856" w14:textId="77777777" w:rsidR="008528B7" w:rsidRPr="00516BB8" w:rsidRDefault="008528B7" w:rsidP="0075147D">
            <w:pPr>
              <w:tabs>
                <w:tab w:val="left" w:pos="5040"/>
              </w:tabs>
            </w:pPr>
          </w:p>
        </w:tc>
        <w:tc>
          <w:tcPr>
            <w:tcW w:w="989" w:type="dxa"/>
          </w:tcPr>
          <w:p w14:paraId="1BFC1AF6" w14:textId="77777777" w:rsidR="008528B7" w:rsidRPr="00516BB8" w:rsidRDefault="008528B7" w:rsidP="0075147D">
            <w:pPr>
              <w:tabs>
                <w:tab w:val="left" w:pos="5040"/>
              </w:tabs>
            </w:pPr>
          </w:p>
        </w:tc>
        <w:tc>
          <w:tcPr>
            <w:tcW w:w="3691" w:type="dxa"/>
          </w:tcPr>
          <w:p w14:paraId="31A3229D" w14:textId="77777777" w:rsidR="008528B7" w:rsidRPr="00516BB8" w:rsidRDefault="008528B7" w:rsidP="0075147D">
            <w:pPr>
              <w:tabs>
                <w:tab w:val="left" w:pos="5040"/>
              </w:tabs>
            </w:pPr>
          </w:p>
        </w:tc>
        <w:tc>
          <w:tcPr>
            <w:tcW w:w="985" w:type="dxa"/>
          </w:tcPr>
          <w:p w14:paraId="5A73B34E" w14:textId="77777777" w:rsidR="008528B7" w:rsidRPr="00516BB8" w:rsidRDefault="008528B7" w:rsidP="0075147D">
            <w:pPr>
              <w:tabs>
                <w:tab w:val="left" w:pos="5040"/>
              </w:tabs>
            </w:pPr>
          </w:p>
        </w:tc>
      </w:tr>
      <w:tr w:rsidR="004B594D" w14:paraId="074F2BE0" w14:textId="77777777" w:rsidTr="00AE32BD">
        <w:tc>
          <w:tcPr>
            <w:tcW w:w="3685" w:type="dxa"/>
            <w:shd w:val="clear" w:color="auto" w:fill="F2F2F2" w:themeFill="background1" w:themeFillShade="F2"/>
          </w:tcPr>
          <w:p w14:paraId="24FAA53A" w14:textId="65BC1299" w:rsidR="004B594D" w:rsidRPr="00516BB8" w:rsidRDefault="004B594D" w:rsidP="009E485D">
            <w:pPr>
              <w:tabs>
                <w:tab w:val="left" w:pos="5040"/>
              </w:tabs>
            </w:pPr>
            <w:r w:rsidRPr="00516BB8">
              <w:rPr>
                <w:sz w:val="14"/>
              </w:rPr>
              <w:t xml:space="preserve">Caltrans Task Group </w:t>
            </w:r>
            <w:r w:rsidR="009E485D">
              <w:rPr>
                <w:sz w:val="14"/>
              </w:rPr>
              <w:t>Member</w:t>
            </w:r>
          </w:p>
        </w:tc>
        <w:tc>
          <w:tcPr>
            <w:tcW w:w="989" w:type="dxa"/>
            <w:shd w:val="clear" w:color="auto" w:fill="F2F2F2" w:themeFill="background1" w:themeFillShade="F2"/>
          </w:tcPr>
          <w:p w14:paraId="3EA16EDF" w14:textId="77777777" w:rsidR="004B594D" w:rsidRPr="00516BB8" w:rsidRDefault="004B594D" w:rsidP="0075147D">
            <w:pPr>
              <w:tabs>
                <w:tab w:val="left" w:pos="5040"/>
              </w:tabs>
            </w:pPr>
          </w:p>
        </w:tc>
        <w:tc>
          <w:tcPr>
            <w:tcW w:w="3691" w:type="dxa"/>
            <w:shd w:val="clear" w:color="auto" w:fill="F2F2F2" w:themeFill="background1" w:themeFillShade="F2"/>
          </w:tcPr>
          <w:p w14:paraId="522741D1" w14:textId="3E1ABBC8" w:rsidR="004B594D" w:rsidRPr="00516BB8" w:rsidRDefault="00485B89" w:rsidP="0075147D">
            <w:pPr>
              <w:tabs>
                <w:tab w:val="left" w:pos="5040"/>
              </w:tabs>
            </w:pPr>
            <w:r>
              <w:rPr>
                <w:sz w:val="14"/>
              </w:rPr>
              <w:t>Industry Task Group Co-Member</w:t>
            </w:r>
          </w:p>
        </w:tc>
        <w:tc>
          <w:tcPr>
            <w:tcW w:w="985" w:type="dxa"/>
            <w:shd w:val="clear" w:color="auto" w:fill="F2F2F2" w:themeFill="background1" w:themeFillShade="F2"/>
          </w:tcPr>
          <w:p w14:paraId="4714E2D7" w14:textId="77777777" w:rsidR="004B594D" w:rsidRPr="00516BB8" w:rsidRDefault="004B594D" w:rsidP="0075147D">
            <w:pPr>
              <w:tabs>
                <w:tab w:val="left" w:pos="5040"/>
              </w:tabs>
            </w:pPr>
          </w:p>
        </w:tc>
      </w:tr>
      <w:tr w:rsidR="004B594D" w14:paraId="2B8AE9A5" w14:textId="77777777" w:rsidTr="00AE32BD">
        <w:trPr>
          <w:trHeight w:val="512"/>
        </w:trPr>
        <w:tc>
          <w:tcPr>
            <w:tcW w:w="3685" w:type="dxa"/>
          </w:tcPr>
          <w:p w14:paraId="5175916F" w14:textId="77777777" w:rsidR="004B594D" w:rsidRPr="00516BB8" w:rsidRDefault="004B594D" w:rsidP="0075147D">
            <w:pPr>
              <w:tabs>
                <w:tab w:val="left" w:pos="5040"/>
              </w:tabs>
            </w:pPr>
          </w:p>
        </w:tc>
        <w:tc>
          <w:tcPr>
            <w:tcW w:w="989" w:type="dxa"/>
          </w:tcPr>
          <w:p w14:paraId="26592F29" w14:textId="77777777" w:rsidR="004B594D" w:rsidRPr="00516BB8" w:rsidRDefault="004B594D" w:rsidP="0075147D">
            <w:pPr>
              <w:tabs>
                <w:tab w:val="left" w:pos="5040"/>
              </w:tabs>
            </w:pPr>
          </w:p>
        </w:tc>
        <w:tc>
          <w:tcPr>
            <w:tcW w:w="3691" w:type="dxa"/>
            <w:shd w:val="clear" w:color="auto" w:fill="F2F2F2" w:themeFill="background1" w:themeFillShade="F2"/>
          </w:tcPr>
          <w:p w14:paraId="4672F795" w14:textId="77777777" w:rsidR="004B594D" w:rsidRPr="00516BB8" w:rsidRDefault="004B594D" w:rsidP="0075147D">
            <w:pPr>
              <w:tabs>
                <w:tab w:val="left" w:pos="5040"/>
              </w:tabs>
            </w:pPr>
          </w:p>
        </w:tc>
        <w:tc>
          <w:tcPr>
            <w:tcW w:w="985" w:type="dxa"/>
            <w:shd w:val="clear" w:color="auto" w:fill="F2F2F2" w:themeFill="background1" w:themeFillShade="F2"/>
          </w:tcPr>
          <w:p w14:paraId="4390F81B" w14:textId="77777777" w:rsidR="004B594D" w:rsidRPr="00516BB8" w:rsidRDefault="004B594D" w:rsidP="0075147D">
            <w:pPr>
              <w:tabs>
                <w:tab w:val="left" w:pos="5040"/>
              </w:tabs>
            </w:pPr>
          </w:p>
        </w:tc>
      </w:tr>
      <w:tr w:rsidR="008528B7" w14:paraId="10267886" w14:textId="77777777" w:rsidTr="00AE32BD">
        <w:tc>
          <w:tcPr>
            <w:tcW w:w="3685" w:type="dxa"/>
            <w:shd w:val="clear" w:color="auto" w:fill="F2F2F2" w:themeFill="background1" w:themeFillShade="F2"/>
          </w:tcPr>
          <w:p w14:paraId="1701DFCB" w14:textId="2B976B1B" w:rsidR="008528B7" w:rsidRPr="00516BB8" w:rsidRDefault="004B594D" w:rsidP="0075147D">
            <w:pPr>
              <w:tabs>
                <w:tab w:val="left" w:pos="5040"/>
              </w:tabs>
            </w:pPr>
            <w:r w:rsidRPr="00516BB8">
              <w:rPr>
                <w:sz w:val="14"/>
              </w:rPr>
              <w:t xml:space="preserve">Caltrans Task Group </w:t>
            </w:r>
            <w:r w:rsidR="009E485D">
              <w:rPr>
                <w:sz w:val="14"/>
              </w:rPr>
              <w:t>Member</w:t>
            </w:r>
          </w:p>
        </w:tc>
        <w:tc>
          <w:tcPr>
            <w:tcW w:w="989" w:type="dxa"/>
            <w:shd w:val="clear" w:color="auto" w:fill="F2F2F2" w:themeFill="background1" w:themeFillShade="F2"/>
          </w:tcPr>
          <w:p w14:paraId="3DF33D7F" w14:textId="77777777" w:rsidR="008528B7" w:rsidRPr="00516BB8" w:rsidRDefault="008528B7" w:rsidP="0075147D">
            <w:pPr>
              <w:tabs>
                <w:tab w:val="left" w:pos="5040"/>
              </w:tabs>
            </w:pPr>
          </w:p>
        </w:tc>
        <w:tc>
          <w:tcPr>
            <w:tcW w:w="3691" w:type="dxa"/>
            <w:shd w:val="clear" w:color="auto" w:fill="F2F2F2" w:themeFill="background1" w:themeFillShade="F2"/>
          </w:tcPr>
          <w:p w14:paraId="378B074E" w14:textId="2DAB8264" w:rsidR="008528B7" w:rsidRPr="00516BB8" w:rsidRDefault="008528B7" w:rsidP="0075147D">
            <w:pPr>
              <w:tabs>
                <w:tab w:val="left" w:pos="5040"/>
              </w:tabs>
            </w:pPr>
          </w:p>
        </w:tc>
        <w:tc>
          <w:tcPr>
            <w:tcW w:w="985" w:type="dxa"/>
            <w:shd w:val="clear" w:color="auto" w:fill="F2F2F2" w:themeFill="background1" w:themeFillShade="F2"/>
          </w:tcPr>
          <w:p w14:paraId="6BA410D4" w14:textId="77777777" w:rsidR="008528B7" w:rsidRPr="00516BB8" w:rsidRDefault="008528B7" w:rsidP="0075147D">
            <w:pPr>
              <w:tabs>
                <w:tab w:val="left" w:pos="5040"/>
              </w:tabs>
            </w:pPr>
          </w:p>
        </w:tc>
      </w:tr>
    </w:tbl>
    <w:p w14:paraId="37275C08" w14:textId="77777777" w:rsidR="00C613EB" w:rsidRDefault="00C613EB" w:rsidP="0075147D">
      <w:pPr>
        <w:tabs>
          <w:tab w:val="left" w:pos="5040"/>
        </w:tabs>
      </w:pPr>
    </w:p>
    <w:p w14:paraId="70854830" w14:textId="14201FC5" w:rsidR="00311D69" w:rsidRDefault="00311D69" w:rsidP="0075147D">
      <w:pPr>
        <w:tabs>
          <w:tab w:val="left" w:pos="5040"/>
        </w:tabs>
        <w:rPr>
          <w:b/>
        </w:rPr>
      </w:pPr>
      <w:r w:rsidRPr="00E11239">
        <w:rPr>
          <w:b/>
        </w:rPr>
        <w:t>Scoping Document Approv</w:t>
      </w:r>
      <w:r w:rsidR="00B505F2">
        <w:rPr>
          <w:b/>
        </w:rPr>
        <w:t>al and Industry Concurrence</w:t>
      </w:r>
      <w:r w:rsidRPr="00E11239">
        <w:rPr>
          <w:b/>
        </w:rPr>
        <w:t xml:space="preserve"> by</w:t>
      </w:r>
      <w:r>
        <w:rPr>
          <w:b/>
        </w:rPr>
        <w:t xml:space="preserve"> (name and date)</w:t>
      </w:r>
      <w:r w:rsidRPr="00E11239">
        <w:rPr>
          <w:b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5"/>
        <w:gridCol w:w="989"/>
        <w:gridCol w:w="3691"/>
        <w:gridCol w:w="985"/>
      </w:tblGrid>
      <w:tr w:rsidR="00311D69" w:rsidRPr="004B594D" w14:paraId="0B574526" w14:textId="77777777" w:rsidTr="00CA7B62">
        <w:trPr>
          <w:trHeight w:val="278"/>
        </w:trPr>
        <w:tc>
          <w:tcPr>
            <w:tcW w:w="3685" w:type="dxa"/>
          </w:tcPr>
          <w:p w14:paraId="40ADB844" w14:textId="5476CF29" w:rsidR="00311D69" w:rsidRPr="00516BB8" w:rsidRDefault="00311D69" w:rsidP="00CA7B62">
            <w:pPr>
              <w:tabs>
                <w:tab w:val="left" w:pos="5040"/>
              </w:tabs>
              <w:rPr>
                <w:b/>
                <w:sz w:val="22"/>
              </w:rPr>
            </w:pPr>
            <w:r w:rsidRPr="00516BB8">
              <w:rPr>
                <w:b/>
                <w:sz w:val="22"/>
              </w:rPr>
              <w:t>Caltrans Name</w:t>
            </w:r>
            <w:r w:rsidR="00B505F2" w:rsidRPr="00516BB8">
              <w:rPr>
                <w:b/>
                <w:sz w:val="22"/>
              </w:rPr>
              <w:t xml:space="preserve"> (Approval)</w:t>
            </w:r>
          </w:p>
        </w:tc>
        <w:tc>
          <w:tcPr>
            <w:tcW w:w="989" w:type="dxa"/>
          </w:tcPr>
          <w:p w14:paraId="6382D880" w14:textId="77777777" w:rsidR="00311D69" w:rsidRPr="00516BB8" w:rsidRDefault="00311D69" w:rsidP="00CA7B62">
            <w:pPr>
              <w:tabs>
                <w:tab w:val="left" w:pos="5040"/>
              </w:tabs>
              <w:rPr>
                <w:b/>
                <w:sz w:val="22"/>
              </w:rPr>
            </w:pPr>
            <w:r w:rsidRPr="00516BB8">
              <w:rPr>
                <w:b/>
                <w:sz w:val="22"/>
              </w:rPr>
              <w:t>Date</w:t>
            </w:r>
          </w:p>
        </w:tc>
        <w:tc>
          <w:tcPr>
            <w:tcW w:w="3691" w:type="dxa"/>
          </w:tcPr>
          <w:p w14:paraId="2DB89180" w14:textId="6CF640B7" w:rsidR="00311D69" w:rsidRPr="00516BB8" w:rsidRDefault="00311D69" w:rsidP="00CA7B62">
            <w:pPr>
              <w:tabs>
                <w:tab w:val="left" w:pos="5040"/>
              </w:tabs>
              <w:rPr>
                <w:b/>
                <w:sz w:val="22"/>
              </w:rPr>
            </w:pPr>
            <w:r w:rsidRPr="00516BB8">
              <w:rPr>
                <w:b/>
                <w:sz w:val="22"/>
              </w:rPr>
              <w:t>Industry Name</w:t>
            </w:r>
            <w:r w:rsidR="00B505F2" w:rsidRPr="00516BB8">
              <w:rPr>
                <w:b/>
                <w:sz w:val="22"/>
              </w:rPr>
              <w:t xml:space="preserve"> (Concurrence)</w:t>
            </w:r>
          </w:p>
        </w:tc>
        <w:tc>
          <w:tcPr>
            <w:tcW w:w="985" w:type="dxa"/>
          </w:tcPr>
          <w:p w14:paraId="1CB29DAA" w14:textId="77777777" w:rsidR="00311D69" w:rsidRPr="00516BB8" w:rsidRDefault="00311D69" w:rsidP="00CA7B62">
            <w:pPr>
              <w:tabs>
                <w:tab w:val="left" w:pos="5040"/>
              </w:tabs>
              <w:rPr>
                <w:b/>
                <w:sz w:val="22"/>
              </w:rPr>
            </w:pPr>
            <w:r w:rsidRPr="00516BB8">
              <w:rPr>
                <w:b/>
                <w:sz w:val="22"/>
              </w:rPr>
              <w:t>Date</w:t>
            </w:r>
          </w:p>
        </w:tc>
      </w:tr>
      <w:tr w:rsidR="00311D69" w14:paraId="49361CCE" w14:textId="77777777" w:rsidTr="00CA7B62">
        <w:trPr>
          <w:trHeight w:val="521"/>
        </w:trPr>
        <w:tc>
          <w:tcPr>
            <w:tcW w:w="3685" w:type="dxa"/>
          </w:tcPr>
          <w:p w14:paraId="2E0473BC" w14:textId="77777777" w:rsidR="00311D69" w:rsidRPr="00516BB8" w:rsidRDefault="00311D69" w:rsidP="00CA7B62">
            <w:pPr>
              <w:tabs>
                <w:tab w:val="left" w:pos="5040"/>
              </w:tabs>
            </w:pPr>
          </w:p>
        </w:tc>
        <w:tc>
          <w:tcPr>
            <w:tcW w:w="989" w:type="dxa"/>
          </w:tcPr>
          <w:p w14:paraId="7BD8BE39" w14:textId="77777777" w:rsidR="00311D69" w:rsidRPr="00516BB8" w:rsidRDefault="00311D69" w:rsidP="00CA7B62">
            <w:pPr>
              <w:tabs>
                <w:tab w:val="left" w:pos="5040"/>
              </w:tabs>
            </w:pPr>
          </w:p>
        </w:tc>
        <w:tc>
          <w:tcPr>
            <w:tcW w:w="3691" w:type="dxa"/>
          </w:tcPr>
          <w:p w14:paraId="4506831F" w14:textId="77777777" w:rsidR="00311D69" w:rsidRPr="00516BB8" w:rsidRDefault="00311D69" w:rsidP="00CA7B62">
            <w:pPr>
              <w:tabs>
                <w:tab w:val="left" w:pos="5040"/>
              </w:tabs>
            </w:pPr>
          </w:p>
        </w:tc>
        <w:tc>
          <w:tcPr>
            <w:tcW w:w="985" w:type="dxa"/>
          </w:tcPr>
          <w:p w14:paraId="25E12430" w14:textId="77777777" w:rsidR="00311D69" w:rsidRPr="00516BB8" w:rsidRDefault="00311D69" w:rsidP="00CA7B62">
            <w:pPr>
              <w:tabs>
                <w:tab w:val="left" w:pos="5040"/>
              </w:tabs>
            </w:pPr>
          </w:p>
        </w:tc>
      </w:tr>
      <w:tr w:rsidR="00311D69" w14:paraId="57826DD2" w14:textId="77777777" w:rsidTr="00CA7B62">
        <w:trPr>
          <w:trHeight w:val="161"/>
        </w:trPr>
        <w:tc>
          <w:tcPr>
            <w:tcW w:w="3685" w:type="dxa"/>
            <w:shd w:val="clear" w:color="auto" w:fill="F2F2F2" w:themeFill="background1" w:themeFillShade="F2"/>
          </w:tcPr>
          <w:p w14:paraId="4CE74CB7" w14:textId="0E260114" w:rsidR="009E485D" w:rsidRDefault="00311D69" w:rsidP="009E485D">
            <w:pPr>
              <w:tabs>
                <w:tab w:val="left" w:pos="5040"/>
              </w:tabs>
              <w:rPr>
                <w:sz w:val="14"/>
              </w:rPr>
            </w:pPr>
            <w:r w:rsidRPr="00516BB8">
              <w:rPr>
                <w:sz w:val="14"/>
              </w:rPr>
              <w:t xml:space="preserve">Caltrans </w:t>
            </w:r>
            <w:r w:rsidR="009E485D">
              <w:rPr>
                <w:sz w:val="14"/>
              </w:rPr>
              <w:t>PMPC</w:t>
            </w:r>
            <w:r w:rsidRPr="00516BB8">
              <w:rPr>
                <w:sz w:val="14"/>
              </w:rPr>
              <w:t xml:space="preserve"> </w:t>
            </w:r>
            <w:r w:rsidR="009E485D">
              <w:rPr>
                <w:sz w:val="14"/>
              </w:rPr>
              <w:t>Executive Committee – Chair</w:t>
            </w:r>
          </w:p>
          <w:p w14:paraId="3BFBDCBC" w14:textId="0E1A2190" w:rsidR="00311D69" w:rsidRPr="00516BB8" w:rsidRDefault="009E485D" w:rsidP="009E485D">
            <w:pPr>
              <w:tabs>
                <w:tab w:val="left" w:pos="5040"/>
              </w:tabs>
            </w:pPr>
            <w:r>
              <w:rPr>
                <w:sz w:val="14"/>
              </w:rPr>
              <w:t>Pavement Program</w:t>
            </w:r>
          </w:p>
        </w:tc>
        <w:tc>
          <w:tcPr>
            <w:tcW w:w="989" w:type="dxa"/>
            <w:shd w:val="clear" w:color="auto" w:fill="F2F2F2" w:themeFill="background1" w:themeFillShade="F2"/>
          </w:tcPr>
          <w:p w14:paraId="484FE03A" w14:textId="77777777" w:rsidR="00311D69" w:rsidRPr="00516BB8" w:rsidRDefault="00311D69" w:rsidP="00CA7B62">
            <w:pPr>
              <w:tabs>
                <w:tab w:val="left" w:pos="5040"/>
              </w:tabs>
            </w:pPr>
          </w:p>
        </w:tc>
        <w:tc>
          <w:tcPr>
            <w:tcW w:w="3691" w:type="dxa"/>
            <w:shd w:val="clear" w:color="auto" w:fill="F2F2F2" w:themeFill="background1" w:themeFillShade="F2"/>
          </w:tcPr>
          <w:p w14:paraId="3B59F94C" w14:textId="43EAD91D" w:rsidR="00311D69" w:rsidRPr="00516BB8" w:rsidRDefault="00311D69" w:rsidP="00CA7B62">
            <w:pPr>
              <w:tabs>
                <w:tab w:val="left" w:pos="5040"/>
              </w:tabs>
            </w:pPr>
            <w:r w:rsidRPr="00516BB8">
              <w:rPr>
                <w:sz w:val="14"/>
              </w:rPr>
              <w:t xml:space="preserve">Industry </w:t>
            </w:r>
            <w:r w:rsidR="009E485D">
              <w:rPr>
                <w:sz w:val="14"/>
              </w:rPr>
              <w:t>PMPC</w:t>
            </w:r>
            <w:r w:rsidR="009E485D" w:rsidRPr="00516BB8">
              <w:rPr>
                <w:sz w:val="14"/>
              </w:rPr>
              <w:t xml:space="preserve"> </w:t>
            </w:r>
            <w:r w:rsidR="009E485D">
              <w:rPr>
                <w:sz w:val="14"/>
              </w:rPr>
              <w:t>Executive Committee</w:t>
            </w:r>
          </w:p>
        </w:tc>
        <w:tc>
          <w:tcPr>
            <w:tcW w:w="985" w:type="dxa"/>
            <w:shd w:val="clear" w:color="auto" w:fill="F2F2F2" w:themeFill="background1" w:themeFillShade="F2"/>
          </w:tcPr>
          <w:p w14:paraId="05BDA57D" w14:textId="77777777" w:rsidR="00311D69" w:rsidRPr="00516BB8" w:rsidRDefault="00311D69" w:rsidP="00CA7B62">
            <w:pPr>
              <w:tabs>
                <w:tab w:val="left" w:pos="5040"/>
              </w:tabs>
            </w:pPr>
          </w:p>
        </w:tc>
      </w:tr>
      <w:tr w:rsidR="00311D69" w14:paraId="09100AD5" w14:textId="77777777" w:rsidTr="00CA7B62">
        <w:trPr>
          <w:trHeight w:val="575"/>
        </w:trPr>
        <w:tc>
          <w:tcPr>
            <w:tcW w:w="3685" w:type="dxa"/>
          </w:tcPr>
          <w:p w14:paraId="41BC0115" w14:textId="77777777" w:rsidR="00311D69" w:rsidRPr="00516BB8" w:rsidRDefault="00311D69" w:rsidP="00CA7B62">
            <w:pPr>
              <w:tabs>
                <w:tab w:val="left" w:pos="5040"/>
              </w:tabs>
            </w:pPr>
          </w:p>
        </w:tc>
        <w:tc>
          <w:tcPr>
            <w:tcW w:w="989" w:type="dxa"/>
          </w:tcPr>
          <w:p w14:paraId="64825CC4" w14:textId="77777777" w:rsidR="00311D69" w:rsidRPr="00516BB8" w:rsidRDefault="00311D69" w:rsidP="00CA7B62">
            <w:pPr>
              <w:tabs>
                <w:tab w:val="left" w:pos="5040"/>
              </w:tabs>
            </w:pPr>
          </w:p>
        </w:tc>
        <w:tc>
          <w:tcPr>
            <w:tcW w:w="3691" w:type="dxa"/>
          </w:tcPr>
          <w:p w14:paraId="782DB8BF" w14:textId="77777777" w:rsidR="00311D69" w:rsidRPr="00516BB8" w:rsidRDefault="00311D69" w:rsidP="00CA7B62">
            <w:pPr>
              <w:tabs>
                <w:tab w:val="left" w:pos="5040"/>
              </w:tabs>
            </w:pPr>
          </w:p>
        </w:tc>
        <w:tc>
          <w:tcPr>
            <w:tcW w:w="985" w:type="dxa"/>
          </w:tcPr>
          <w:p w14:paraId="0D1566A9" w14:textId="77777777" w:rsidR="00311D69" w:rsidRPr="00516BB8" w:rsidRDefault="00311D69" w:rsidP="00CA7B62">
            <w:pPr>
              <w:tabs>
                <w:tab w:val="left" w:pos="5040"/>
              </w:tabs>
            </w:pPr>
          </w:p>
        </w:tc>
      </w:tr>
      <w:tr w:rsidR="00311D69" w14:paraId="799E05FD" w14:textId="77777777" w:rsidTr="00CA7B62">
        <w:tc>
          <w:tcPr>
            <w:tcW w:w="3685" w:type="dxa"/>
            <w:shd w:val="clear" w:color="auto" w:fill="F2F2F2" w:themeFill="background1" w:themeFillShade="F2"/>
          </w:tcPr>
          <w:p w14:paraId="456C6C8A" w14:textId="77777777" w:rsidR="009E485D" w:rsidRDefault="00311D69" w:rsidP="00311D69">
            <w:pPr>
              <w:tabs>
                <w:tab w:val="left" w:pos="5040"/>
              </w:tabs>
              <w:rPr>
                <w:sz w:val="14"/>
              </w:rPr>
            </w:pPr>
            <w:r w:rsidRPr="00516BB8">
              <w:rPr>
                <w:sz w:val="14"/>
              </w:rPr>
              <w:t xml:space="preserve">Caltrans </w:t>
            </w:r>
            <w:r w:rsidR="009E485D">
              <w:rPr>
                <w:sz w:val="14"/>
              </w:rPr>
              <w:t>PMPC</w:t>
            </w:r>
            <w:r w:rsidR="009E485D" w:rsidRPr="00516BB8">
              <w:rPr>
                <w:sz w:val="14"/>
              </w:rPr>
              <w:t xml:space="preserve"> </w:t>
            </w:r>
            <w:r w:rsidR="009E485D">
              <w:rPr>
                <w:sz w:val="14"/>
              </w:rPr>
              <w:t>Executive Committee</w:t>
            </w:r>
          </w:p>
          <w:p w14:paraId="477C5203" w14:textId="4697A958" w:rsidR="00311D69" w:rsidRPr="00516BB8" w:rsidRDefault="00311D69" w:rsidP="009E485D">
            <w:pPr>
              <w:tabs>
                <w:tab w:val="left" w:pos="5040"/>
              </w:tabs>
            </w:pPr>
            <w:r w:rsidRPr="00516BB8">
              <w:rPr>
                <w:sz w:val="14"/>
              </w:rPr>
              <w:t>Headquarters Construction</w:t>
            </w:r>
          </w:p>
        </w:tc>
        <w:tc>
          <w:tcPr>
            <w:tcW w:w="989" w:type="dxa"/>
            <w:shd w:val="clear" w:color="auto" w:fill="F2F2F2" w:themeFill="background1" w:themeFillShade="F2"/>
          </w:tcPr>
          <w:p w14:paraId="0763259E" w14:textId="77777777" w:rsidR="00311D69" w:rsidRPr="00516BB8" w:rsidRDefault="00311D69" w:rsidP="00CA7B62">
            <w:pPr>
              <w:tabs>
                <w:tab w:val="left" w:pos="5040"/>
              </w:tabs>
            </w:pPr>
          </w:p>
        </w:tc>
        <w:tc>
          <w:tcPr>
            <w:tcW w:w="3691" w:type="dxa"/>
            <w:shd w:val="clear" w:color="auto" w:fill="F2F2F2" w:themeFill="background1" w:themeFillShade="F2"/>
          </w:tcPr>
          <w:p w14:paraId="01A6E0CA" w14:textId="1D948E7B" w:rsidR="00311D69" w:rsidRPr="00516BB8" w:rsidRDefault="00311D69" w:rsidP="00311D69">
            <w:pPr>
              <w:tabs>
                <w:tab w:val="left" w:pos="5040"/>
              </w:tabs>
            </w:pPr>
            <w:r w:rsidRPr="00516BB8">
              <w:rPr>
                <w:sz w:val="14"/>
              </w:rPr>
              <w:t xml:space="preserve">Industry </w:t>
            </w:r>
            <w:r w:rsidR="009E485D">
              <w:rPr>
                <w:sz w:val="14"/>
              </w:rPr>
              <w:t>PMPC Executive Committee</w:t>
            </w:r>
          </w:p>
        </w:tc>
        <w:tc>
          <w:tcPr>
            <w:tcW w:w="985" w:type="dxa"/>
            <w:shd w:val="clear" w:color="auto" w:fill="F2F2F2" w:themeFill="background1" w:themeFillShade="F2"/>
          </w:tcPr>
          <w:p w14:paraId="7A0A564F" w14:textId="77777777" w:rsidR="00311D69" w:rsidRPr="00516BB8" w:rsidRDefault="00311D69" w:rsidP="00CA7B62">
            <w:pPr>
              <w:tabs>
                <w:tab w:val="left" w:pos="5040"/>
              </w:tabs>
            </w:pPr>
          </w:p>
        </w:tc>
      </w:tr>
      <w:tr w:rsidR="00311D69" w14:paraId="20A0CF82" w14:textId="77777777" w:rsidTr="00CA7B62">
        <w:trPr>
          <w:trHeight w:val="512"/>
        </w:trPr>
        <w:tc>
          <w:tcPr>
            <w:tcW w:w="3685" w:type="dxa"/>
          </w:tcPr>
          <w:p w14:paraId="3E58B8DD" w14:textId="77777777" w:rsidR="00311D69" w:rsidRPr="00516BB8" w:rsidRDefault="00311D69" w:rsidP="00CA7B62">
            <w:pPr>
              <w:tabs>
                <w:tab w:val="left" w:pos="5040"/>
              </w:tabs>
            </w:pPr>
          </w:p>
        </w:tc>
        <w:tc>
          <w:tcPr>
            <w:tcW w:w="989" w:type="dxa"/>
          </w:tcPr>
          <w:p w14:paraId="6CB8DD29" w14:textId="77777777" w:rsidR="00311D69" w:rsidRPr="00516BB8" w:rsidRDefault="00311D69" w:rsidP="00CA7B62">
            <w:pPr>
              <w:tabs>
                <w:tab w:val="left" w:pos="5040"/>
              </w:tabs>
            </w:pPr>
          </w:p>
        </w:tc>
        <w:tc>
          <w:tcPr>
            <w:tcW w:w="3691" w:type="dxa"/>
            <w:shd w:val="clear" w:color="auto" w:fill="F2F2F2" w:themeFill="background1" w:themeFillShade="F2"/>
          </w:tcPr>
          <w:p w14:paraId="0B0956CC" w14:textId="77777777" w:rsidR="00311D69" w:rsidRPr="00516BB8" w:rsidRDefault="00311D69" w:rsidP="00CA7B62">
            <w:pPr>
              <w:tabs>
                <w:tab w:val="left" w:pos="5040"/>
              </w:tabs>
            </w:pPr>
          </w:p>
        </w:tc>
        <w:tc>
          <w:tcPr>
            <w:tcW w:w="985" w:type="dxa"/>
            <w:shd w:val="clear" w:color="auto" w:fill="F2F2F2" w:themeFill="background1" w:themeFillShade="F2"/>
          </w:tcPr>
          <w:p w14:paraId="00538EFA" w14:textId="77777777" w:rsidR="00311D69" w:rsidRPr="00516BB8" w:rsidRDefault="00311D69" w:rsidP="00CA7B62">
            <w:pPr>
              <w:tabs>
                <w:tab w:val="left" w:pos="5040"/>
              </w:tabs>
            </w:pPr>
          </w:p>
        </w:tc>
      </w:tr>
      <w:tr w:rsidR="00311D69" w14:paraId="0161004F" w14:textId="77777777" w:rsidTr="00CA7B62">
        <w:tc>
          <w:tcPr>
            <w:tcW w:w="3685" w:type="dxa"/>
            <w:shd w:val="clear" w:color="auto" w:fill="F2F2F2" w:themeFill="background1" w:themeFillShade="F2"/>
          </w:tcPr>
          <w:p w14:paraId="0D4129D2" w14:textId="77777777" w:rsidR="009E485D" w:rsidRDefault="00311D69" w:rsidP="00311D69">
            <w:pPr>
              <w:tabs>
                <w:tab w:val="left" w:pos="5040"/>
              </w:tabs>
              <w:rPr>
                <w:sz w:val="14"/>
              </w:rPr>
            </w:pPr>
            <w:r w:rsidRPr="00516BB8">
              <w:rPr>
                <w:sz w:val="14"/>
              </w:rPr>
              <w:t xml:space="preserve">Caltrans </w:t>
            </w:r>
            <w:r w:rsidR="009E485D">
              <w:rPr>
                <w:sz w:val="14"/>
              </w:rPr>
              <w:t>PMPC</w:t>
            </w:r>
            <w:r w:rsidR="009E485D" w:rsidRPr="00516BB8">
              <w:rPr>
                <w:sz w:val="14"/>
              </w:rPr>
              <w:t xml:space="preserve"> </w:t>
            </w:r>
            <w:r w:rsidR="009E485D">
              <w:rPr>
                <w:sz w:val="14"/>
              </w:rPr>
              <w:t>Executive Committee</w:t>
            </w:r>
          </w:p>
          <w:p w14:paraId="54457B07" w14:textId="4A9807B4" w:rsidR="00311D69" w:rsidRPr="00516BB8" w:rsidRDefault="00311D69" w:rsidP="009E485D">
            <w:pPr>
              <w:tabs>
                <w:tab w:val="left" w:pos="5040"/>
              </w:tabs>
            </w:pPr>
            <w:r w:rsidRPr="00516BB8">
              <w:rPr>
                <w:sz w:val="14"/>
              </w:rPr>
              <w:t>Structures Policy and Innovation</w:t>
            </w:r>
          </w:p>
        </w:tc>
        <w:tc>
          <w:tcPr>
            <w:tcW w:w="989" w:type="dxa"/>
            <w:shd w:val="clear" w:color="auto" w:fill="F2F2F2" w:themeFill="background1" w:themeFillShade="F2"/>
          </w:tcPr>
          <w:p w14:paraId="088DAABE" w14:textId="77777777" w:rsidR="00311D69" w:rsidRPr="00516BB8" w:rsidRDefault="00311D69" w:rsidP="00CA7B62">
            <w:pPr>
              <w:tabs>
                <w:tab w:val="left" w:pos="5040"/>
              </w:tabs>
            </w:pPr>
          </w:p>
        </w:tc>
        <w:tc>
          <w:tcPr>
            <w:tcW w:w="3691" w:type="dxa"/>
            <w:shd w:val="clear" w:color="auto" w:fill="F2F2F2" w:themeFill="background1" w:themeFillShade="F2"/>
          </w:tcPr>
          <w:p w14:paraId="3DDBDD6A" w14:textId="77777777" w:rsidR="00311D69" w:rsidRPr="00516BB8" w:rsidRDefault="00311D69" w:rsidP="00CA7B62">
            <w:pPr>
              <w:tabs>
                <w:tab w:val="left" w:pos="5040"/>
              </w:tabs>
            </w:pPr>
          </w:p>
        </w:tc>
        <w:tc>
          <w:tcPr>
            <w:tcW w:w="985" w:type="dxa"/>
            <w:shd w:val="clear" w:color="auto" w:fill="F2F2F2" w:themeFill="background1" w:themeFillShade="F2"/>
          </w:tcPr>
          <w:p w14:paraId="36CA13A9" w14:textId="77777777" w:rsidR="00311D69" w:rsidRPr="00516BB8" w:rsidRDefault="00311D69" w:rsidP="00CA7B62">
            <w:pPr>
              <w:tabs>
                <w:tab w:val="left" w:pos="5040"/>
              </w:tabs>
            </w:pPr>
          </w:p>
        </w:tc>
      </w:tr>
      <w:tr w:rsidR="00311D69" w14:paraId="70563142" w14:textId="77777777" w:rsidTr="00311D69">
        <w:trPr>
          <w:trHeight w:val="503"/>
        </w:trPr>
        <w:tc>
          <w:tcPr>
            <w:tcW w:w="3685" w:type="dxa"/>
            <w:shd w:val="clear" w:color="auto" w:fill="auto"/>
          </w:tcPr>
          <w:p w14:paraId="6C7E765C" w14:textId="6C83A2B1" w:rsidR="00311D69" w:rsidRPr="00516BB8" w:rsidRDefault="00311D69" w:rsidP="00CA7B62">
            <w:pPr>
              <w:tabs>
                <w:tab w:val="left" w:pos="5040"/>
              </w:tabs>
              <w:rPr>
                <w:sz w:val="14"/>
              </w:rPr>
            </w:pPr>
          </w:p>
        </w:tc>
        <w:tc>
          <w:tcPr>
            <w:tcW w:w="989" w:type="dxa"/>
            <w:shd w:val="clear" w:color="auto" w:fill="auto"/>
          </w:tcPr>
          <w:p w14:paraId="4A8F9DE2" w14:textId="77777777" w:rsidR="00311D69" w:rsidRPr="00516BB8" w:rsidRDefault="00311D69" w:rsidP="00CA7B62">
            <w:pPr>
              <w:tabs>
                <w:tab w:val="left" w:pos="5040"/>
              </w:tabs>
            </w:pPr>
          </w:p>
        </w:tc>
        <w:tc>
          <w:tcPr>
            <w:tcW w:w="3691" w:type="dxa"/>
            <w:shd w:val="clear" w:color="auto" w:fill="F2F2F2" w:themeFill="background1" w:themeFillShade="F2"/>
          </w:tcPr>
          <w:p w14:paraId="02A8C7B0" w14:textId="77777777" w:rsidR="00311D69" w:rsidRPr="00516BB8" w:rsidRDefault="00311D69" w:rsidP="00CA7B62">
            <w:pPr>
              <w:tabs>
                <w:tab w:val="left" w:pos="5040"/>
              </w:tabs>
              <w:rPr>
                <w:sz w:val="14"/>
              </w:rPr>
            </w:pPr>
          </w:p>
        </w:tc>
        <w:tc>
          <w:tcPr>
            <w:tcW w:w="985" w:type="dxa"/>
            <w:shd w:val="clear" w:color="auto" w:fill="F2F2F2" w:themeFill="background1" w:themeFillShade="F2"/>
          </w:tcPr>
          <w:p w14:paraId="20016396" w14:textId="77777777" w:rsidR="00311D69" w:rsidRPr="00516BB8" w:rsidRDefault="00311D69" w:rsidP="00CA7B62">
            <w:pPr>
              <w:tabs>
                <w:tab w:val="left" w:pos="5040"/>
              </w:tabs>
            </w:pPr>
          </w:p>
        </w:tc>
      </w:tr>
      <w:tr w:rsidR="00311D69" w14:paraId="1083C1BE" w14:textId="77777777" w:rsidTr="00CA7B62">
        <w:trPr>
          <w:trHeight w:val="161"/>
        </w:trPr>
        <w:tc>
          <w:tcPr>
            <w:tcW w:w="3685" w:type="dxa"/>
            <w:shd w:val="clear" w:color="auto" w:fill="F2F2F2" w:themeFill="background1" w:themeFillShade="F2"/>
          </w:tcPr>
          <w:p w14:paraId="0E3632E1" w14:textId="77777777" w:rsidR="009E485D" w:rsidRDefault="00311D69" w:rsidP="00CA7B62">
            <w:pPr>
              <w:tabs>
                <w:tab w:val="left" w:pos="5040"/>
              </w:tabs>
              <w:rPr>
                <w:sz w:val="14"/>
              </w:rPr>
            </w:pPr>
            <w:r w:rsidRPr="00516BB8">
              <w:rPr>
                <w:sz w:val="14"/>
              </w:rPr>
              <w:t xml:space="preserve">Caltrans </w:t>
            </w:r>
            <w:r w:rsidR="009E485D">
              <w:rPr>
                <w:sz w:val="14"/>
              </w:rPr>
              <w:t>PMPC</w:t>
            </w:r>
            <w:r w:rsidR="009E485D" w:rsidRPr="00516BB8">
              <w:rPr>
                <w:sz w:val="14"/>
              </w:rPr>
              <w:t xml:space="preserve"> </w:t>
            </w:r>
            <w:r w:rsidR="009E485D">
              <w:rPr>
                <w:sz w:val="14"/>
              </w:rPr>
              <w:t>Executive Committee</w:t>
            </w:r>
          </w:p>
          <w:p w14:paraId="35AC918F" w14:textId="3485D4CA" w:rsidR="00311D69" w:rsidRPr="00516BB8" w:rsidRDefault="00311D69" w:rsidP="009E485D">
            <w:pPr>
              <w:tabs>
                <w:tab w:val="left" w:pos="5040"/>
              </w:tabs>
              <w:rPr>
                <w:sz w:val="14"/>
              </w:rPr>
            </w:pPr>
            <w:r w:rsidRPr="00516BB8">
              <w:rPr>
                <w:sz w:val="14"/>
              </w:rPr>
              <w:t>Materials Engineering and Testing Services</w:t>
            </w:r>
          </w:p>
        </w:tc>
        <w:tc>
          <w:tcPr>
            <w:tcW w:w="989" w:type="dxa"/>
            <w:shd w:val="clear" w:color="auto" w:fill="F2F2F2" w:themeFill="background1" w:themeFillShade="F2"/>
          </w:tcPr>
          <w:p w14:paraId="3858FA09" w14:textId="77777777" w:rsidR="00311D69" w:rsidRPr="00516BB8" w:rsidRDefault="00311D69" w:rsidP="00CA7B62">
            <w:pPr>
              <w:tabs>
                <w:tab w:val="left" w:pos="5040"/>
              </w:tabs>
            </w:pPr>
          </w:p>
        </w:tc>
        <w:tc>
          <w:tcPr>
            <w:tcW w:w="3691" w:type="dxa"/>
            <w:shd w:val="clear" w:color="auto" w:fill="F2F2F2" w:themeFill="background1" w:themeFillShade="F2"/>
          </w:tcPr>
          <w:p w14:paraId="487CF200" w14:textId="77777777" w:rsidR="00311D69" w:rsidRPr="00516BB8" w:rsidRDefault="00311D69" w:rsidP="00CA7B62">
            <w:pPr>
              <w:tabs>
                <w:tab w:val="left" w:pos="5040"/>
              </w:tabs>
              <w:rPr>
                <w:sz w:val="14"/>
              </w:rPr>
            </w:pPr>
          </w:p>
        </w:tc>
        <w:tc>
          <w:tcPr>
            <w:tcW w:w="985" w:type="dxa"/>
            <w:shd w:val="clear" w:color="auto" w:fill="F2F2F2" w:themeFill="background1" w:themeFillShade="F2"/>
          </w:tcPr>
          <w:p w14:paraId="7C5CD5D2" w14:textId="77777777" w:rsidR="00311D69" w:rsidRPr="00516BB8" w:rsidRDefault="00311D69" w:rsidP="00CA7B62">
            <w:pPr>
              <w:tabs>
                <w:tab w:val="left" w:pos="5040"/>
              </w:tabs>
            </w:pPr>
          </w:p>
        </w:tc>
      </w:tr>
    </w:tbl>
    <w:p w14:paraId="74B87E49" w14:textId="77777777" w:rsidR="009E32AC" w:rsidRDefault="009E32AC" w:rsidP="0075147D"/>
    <w:p w14:paraId="5E23370F" w14:textId="064CE68E" w:rsidR="0075147D" w:rsidRDefault="00E11239" w:rsidP="00311D69">
      <w:pPr>
        <w:tabs>
          <w:tab w:val="left" w:pos="4680"/>
        </w:tabs>
      </w:pPr>
      <w:r>
        <w:t xml:space="preserve">Approval Date:  </w:t>
      </w:r>
      <w:r w:rsidR="0075147D">
        <w:t>___________________</w:t>
      </w:r>
    </w:p>
    <w:sectPr w:rsidR="0075147D" w:rsidSect="0020289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40" w:right="1440" w:bottom="1440" w:left="1440" w:header="864" w:footer="61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E02DF7" w14:textId="77777777" w:rsidR="00CA7B62" w:rsidRDefault="00CA7B62">
      <w:r>
        <w:separator/>
      </w:r>
    </w:p>
  </w:endnote>
  <w:endnote w:type="continuationSeparator" w:id="0">
    <w:p w14:paraId="6436319D" w14:textId="77777777" w:rsidR="00CA7B62" w:rsidRDefault="00CA7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5336A364-F22D-4DE5-8089-FBC46FCA789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" w:fontKey="{4D22DEAF-D01C-4AEC-AF77-C2649BD2A351}"/>
    <w:embedBold r:id="rId3" w:fontKey="{A2489883-E6EB-49CA-855A-88DDB46B34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5A7B152-D353-4FF0-9CE8-373B1E797F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2B3E38" w14:textId="77777777" w:rsidR="000B510C" w:rsidRDefault="000B51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49187545"/>
      <w:docPartObj>
        <w:docPartGallery w:val="Page Numbers (Bottom of Page)"/>
        <w:docPartUnique/>
      </w:docPartObj>
    </w:sdtPr>
    <w:sdtEndPr/>
    <w:sdtContent>
      <w:sdt>
        <w:sdtPr>
          <w:id w:val="-2048525568"/>
          <w:docPartObj>
            <w:docPartGallery w:val="Page Numbers (Top of Page)"/>
            <w:docPartUnique/>
          </w:docPartObj>
        </w:sdtPr>
        <w:sdtEndPr/>
        <w:sdtContent>
          <w:p w14:paraId="3BA48C7F" w14:textId="097B8CC3" w:rsidR="00CA7B62" w:rsidRDefault="00CA7B62" w:rsidP="0053028A">
            <w:pPr>
              <w:pStyle w:val="Footer"/>
              <w:jc w:val="center"/>
              <w:rPr>
                <w:b/>
              </w:rPr>
            </w:pPr>
            <w:r w:rsidRPr="00FF31B8">
              <w:t xml:space="preserve">Page </w:t>
            </w:r>
            <w:r w:rsidRPr="00FF31B8">
              <w:rPr>
                <w:b/>
              </w:rPr>
              <w:fldChar w:fldCharType="begin"/>
            </w:r>
            <w:r w:rsidRPr="00FF31B8">
              <w:rPr>
                <w:b/>
              </w:rPr>
              <w:instrText xml:space="preserve"> PAGE </w:instrText>
            </w:r>
            <w:r w:rsidRPr="00FF31B8">
              <w:rPr>
                <w:b/>
              </w:rPr>
              <w:fldChar w:fldCharType="separate"/>
            </w:r>
            <w:r>
              <w:rPr>
                <w:b/>
                <w:noProof/>
              </w:rPr>
              <w:t>5</w:t>
            </w:r>
            <w:r w:rsidRPr="00FF31B8">
              <w:rPr>
                <w:b/>
              </w:rPr>
              <w:fldChar w:fldCharType="end"/>
            </w:r>
            <w:r w:rsidRPr="00FF31B8">
              <w:t xml:space="preserve"> of </w:t>
            </w:r>
            <w:r w:rsidRPr="00FF31B8">
              <w:rPr>
                <w:b/>
              </w:rPr>
              <w:fldChar w:fldCharType="begin"/>
            </w:r>
            <w:r w:rsidRPr="00FF31B8">
              <w:rPr>
                <w:b/>
              </w:rPr>
              <w:instrText xml:space="preserve"> NUMPAGES  </w:instrText>
            </w:r>
            <w:r w:rsidRPr="00FF31B8">
              <w:rPr>
                <w:b/>
              </w:rPr>
              <w:fldChar w:fldCharType="separate"/>
            </w:r>
            <w:r>
              <w:rPr>
                <w:b/>
                <w:noProof/>
              </w:rPr>
              <w:t>5</w:t>
            </w:r>
            <w:r w:rsidRPr="00FF31B8">
              <w:rPr>
                <w:b/>
              </w:rPr>
              <w:fldChar w:fldCharType="end"/>
            </w:r>
          </w:p>
          <w:p w14:paraId="32AEAB3F" w14:textId="49FD1ADF" w:rsidR="00CA7B62" w:rsidRPr="00FF31B8" w:rsidRDefault="0062175D" w:rsidP="0053028A"/>
        </w:sdtContent>
      </w:sdt>
    </w:sdtContent>
  </w:sdt>
  <w:p w14:paraId="71EC51D2" w14:textId="49D37F9F" w:rsidR="00CA7B62" w:rsidRDefault="00CA7B62" w:rsidP="009E32AC">
    <w:pPr>
      <w:pStyle w:val="Footer"/>
      <w:jc w:val="right"/>
      <w:rPr>
        <w:iCs/>
        <w:sz w:val="18"/>
      </w:rPr>
    </w:pPr>
    <w:r w:rsidRPr="00FF31B8">
      <w:t xml:space="preserve">Updated </w:t>
    </w:r>
    <w:r>
      <w:t>8-08-18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03560472"/>
      <w:docPartObj>
        <w:docPartGallery w:val="Page Numbers (Bottom of Page)"/>
        <w:docPartUnique/>
      </w:docPartObj>
    </w:sdtPr>
    <w:sdtEndPr/>
    <w:sdtContent>
      <w:sdt>
        <w:sdtPr>
          <w:id w:val="1871722633"/>
          <w:docPartObj>
            <w:docPartGallery w:val="Page Numbers (Top of Page)"/>
            <w:docPartUnique/>
          </w:docPartObj>
        </w:sdtPr>
        <w:sdtEndPr/>
        <w:sdtContent>
          <w:p w14:paraId="17E100AD" w14:textId="09A53E6D" w:rsidR="00CA7B62" w:rsidRDefault="00CA7B62" w:rsidP="0092107D">
            <w:pPr>
              <w:pStyle w:val="Footer"/>
              <w:jc w:val="center"/>
              <w:rPr>
                <w:b/>
              </w:rPr>
            </w:pPr>
            <w:r w:rsidRPr="00FF31B8">
              <w:t xml:space="preserve">Page </w:t>
            </w:r>
            <w:r w:rsidRPr="00FF31B8">
              <w:rPr>
                <w:b/>
              </w:rPr>
              <w:fldChar w:fldCharType="begin"/>
            </w:r>
            <w:r w:rsidRPr="00FF31B8">
              <w:rPr>
                <w:b/>
              </w:rPr>
              <w:instrText xml:space="preserve"> PAGE </w:instrText>
            </w:r>
            <w:r w:rsidRPr="00FF31B8">
              <w:rPr>
                <w:b/>
              </w:rPr>
              <w:fldChar w:fldCharType="separate"/>
            </w:r>
            <w:r>
              <w:rPr>
                <w:b/>
                <w:noProof/>
              </w:rPr>
              <w:t>1</w:t>
            </w:r>
            <w:r w:rsidRPr="00FF31B8">
              <w:rPr>
                <w:b/>
              </w:rPr>
              <w:fldChar w:fldCharType="end"/>
            </w:r>
            <w:r w:rsidRPr="00FF31B8">
              <w:t xml:space="preserve"> of </w:t>
            </w:r>
            <w:r w:rsidRPr="00FF31B8">
              <w:rPr>
                <w:b/>
              </w:rPr>
              <w:fldChar w:fldCharType="begin"/>
            </w:r>
            <w:r w:rsidRPr="00FF31B8">
              <w:rPr>
                <w:b/>
              </w:rPr>
              <w:instrText xml:space="preserve"> NUMPAGES  </w:instrText>
            </w:r>
            <w:r w:rsidRPr="00FF31B8">
              <w:rPr>
                <w:b/>
              </w:rPr>
              <w:fldChar w:fldCharType="separate"/>
            </w:r>
            <w:r>
              <w:rPr>
                <w:b/>
                <w:noProof/>
              </w:rPr>
              <w:t>5</w:t>
            </w:r>
            <w:r w:rsidRPr="00FF31B8">
              <w:rPr>
                <w:b/>
              </w:rPr>
              <w:fldChar w:fldCharType="end"/>
            </w:r>
          </w:p>
          <w:p w14:paraId="2DE3AE1D" w14:textId="00EA775D" w:rsidR="00CA7B62" w:rsidRPr="00FF31B8" w:rsidRDefault="0062175D" w:rsidP="0092107D"/>
        </w:sdtContent>
      </w:sdt>
    </w:sdtContent>
  </w:sdt>
  <w:p w14:paraId="129B4A08" w14:textId="3E3AFD55" w:rsidR="00CA7B62" w:rsidRPr="00FF31B8" w:rsidRDefault="00CA7B62" w:rsidP="0092107D">
    <w:pPr>
      <w:pStyle w:val="Footer"/>
      <w:jc w:val="right"/>
    </w:pPr>
    <w:r w:rsidRPr="00FF31B8">
      <w:t xml:space="preserve">Updated </w:t>
    </w:r>
    <w:r>
      <w:t>8/13/18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4478A8" w14:textId="77777777" w:rsidR="00CA7B62" w:rsidRDefault="00CA7B62">
      <w:r>
        <w:separator/>
      </w:r>
    </w:p>
  </w:footnote>
  <w:footnote w:type="continuationSeparator" w:id="0">
    <w:p w14:paraId="14E4203B" w14:textId="77777777" w:rsidR="00CA7B62" w:rsidRDefault="00CA7B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3D2531" w14:textId="77777777" w:rsidR="000B510C" w:rsidRDefault="000B51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15C085" w14:textId="58A46867" w:rsidR="00CA7B62" w:rsidRDefault="00CA7B62">
    <w:pPr>
      <w:keepLines w:val="0"/>
    </w:pPr>
    <w:r w:rsidRPr="00814866">
      <w:t>Pavement</w:t>
    </w:r>
    <w:r>
      <w:t xml:space="preserve"> &amp;</w:t>
    </w:r>
    <w:r w:rsidRPr="00814866">
      <w:t xml:space="preserve"> Materials Partnering Committee</w:t>
    </w:r>
  </w:p>
  <w:p w14:paraId="70876EA4" w14:textId="77777777" w:rsidR="00CA7B62" w:rsidRDefault="00CA7B62">
    <w:pPr>
      <w:keepLines w:val="0"/>
    </w:pPr>
    <w:r>
      <w:t>Scoping Document</w:t>
    </w:r>
  </w:p>
  <w:p w14:paraId="16AC743E" w14:textId="77777777" w:rsidR="00CA7B62" w:rsidRPr="000B510C" w:rsidRDefault="00CA7B62">
    <w:pPr>
      <w:keepLines w:val="0"/>
      <w:rPr>
        <w:i/>
      </w:rPr>
    </w:pPr>
    <w:r w:rsidRPr="000B510C">
      <w:rPr>
        <w:i/>
      </w:rPr>
      <w:t>(Insert Task Group Name)</w:t>
    </w:r>
  </w:p>
  <w:p w14:paraId="70F4248B" w14:textId="77777777" w:rsidR="00CA7B62" w:rsidRPr="000B510C" w:rsidRDefault="00CA7B62">
    <w:pPr>
      <w:keepLines w:val="0"/>
      <w:rPr>
        <w:i/>
      </w:rPr>
    </w:pPr>
    <w:r w:rsidRPr="000B510C">
      <w:rPr>
        <w:i/>
      </w:rPr>
      <w:t>(Insert Scoping Document Title)</w:t>
    </w:r>
  </w:p>
  <w:p w14:paraId="612AE746" w14:textId="77777777" w:rsidR="00CA7B62" w:rsidRPr="000B510C" w:rsidRDefault="00CA7B62" w:rsidP="00202896">
    <w:pPr>
      <w:keepLines w:val="0"/>
      <w:pBdr>
        <w:bottom w:val="single" w:sz="6" w:space="2" w:color="auto"/>
      </w:pBdr>
      <w:spacing w:after="120"/>
      <w:rPr>
        <w:i/>
      </w:rPr>
    </w:pPr>
    <w:r w:rsidRPr="000B510C">
      <w:rPr>
        <w:i/>
      </w:rPr>
      <w:t>(Insert Date)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89EEDD" w14:textId="3092DF59" w:rsidR="00CA7B62" w:rsidRPr="009240EC" w:rsidRDefault="00CA7B62">
    <w:pPr>
      <w:keepLines w:val="0"/>
      <w:jc w:val="center"/>
      <w:rPr>
        <w:b/>
        <w:bCs/>
        <w:sz w:val="36"/>
        <w:szCs w:val="36"/>
      </w:rPr>
    </w:pPr>
    <w:r>
      <w:rPr>
        <w:b/>
        <w:bCs/>
        <w:sz w:val="36"/>
        <w:szCs w:val="36"/>
      </w:rPr>
      <w:t xml:space="preserve">Pavement &amp; Materials Partnering </w:t>
    </w:r>
    <w:r w:rsidRPr="009240EC">
      <w:rPr>
        <w:b/>
        <w:bCs/>
        <w:sz w:val="36"/>
        <w:szCs w:val="36"/>
      </w:rPr>
      <w:t>Committee</w:t>
    </w:r>
  </w:p>
  <w:p w14:paraId="029D8B6D" w14:textId="3C2E95BE" w:rsidR="00CA7B62" w:rsidRDefault="00CA7B62">
    <w:pPr>
      <w:keepLines w:val="0"/>
      <w:jc w:val="center"/>
      <w:rPr>
        <w:b/>
        <w:bCs/>
        <w:spacing w:val="10"/>
        <w:sz w:val="32"/>
      </w:rPr>
    </w:pPr>
    <w:r>
      <w:rPr>
        <w:b/>
        <w:bCs/>
        <w:spacing w:val="10"/>
        <w:sz w:val="32"/>
      </w:rPr>
      <w:t>Work Product Scoping Document</w:t>
    </w:r>
  </w:p>
  <w:p w14:paraId="6E0D8A77" w14:textId="78F7E846" w:rsidR="00CA7B62" w:rsidRPr="000B510C" w:rsidRDefault="00CA7B62" w:rsidP="009240EC">
    <w:pPr>
      <w:keepLines w:val="0"/>
      <w:jc w:val="center"/>
      <w:rPr>
        <w:b/>
        <w:bCs/>
        <w:sz w:val="28"/>
      </w:rPr>
    </w:pPr>
    <w:r w:rsidRPr="000B510C">
      <w:rPr>
        <w:b/>
        <w:bCs/>
        <w:sz w:val="28"/>
      </w:rPr>
      <w:t>(New/Revised)</w:t>
    </w:r>
  </w:p>
  <w:p w14:paraId="70FA80E1" w14:textId="1885F257" w:rsidR="00CA7B62" w:rsidRPr="000B510C" w:rsidRDefault="00CA7B62" w:rsidP="009240EC">
    <w:pPr>
      <w:keepLines w:val="0"/>
      <w:jc w:val="center"/>
      <w:rPr>
        <w:b/>
        <w:bCs/>
        <w:sz w:val="28"/>
      </w:rPr>
    </w:pPr>
    <w:r w:rsidRPr="000B510C">
      <w:rPr>
        <w:b/>
        <w:bCs/>
        <w:sz w:val="28"/>
      </w:rPr>
      <w:t>(Insert Title)</w:t>
    </w:r>
  </w:p>
  <w:p w14:paraId="552F1EFE" w14:textId="77777777" w:rsidR="00CA7B62" w:rsidRPr="000B510C" w:rsidRDefault="00CA7B62" w:rsidP="007B3B4E">
    <w:pPr>
      <w:keepLines w:val="0"/>
      <w:spacing w:after="120"/>
      <w:jc w:val="center"/>
      <w:rPr>
        <w:b/>
        <w:bCs/>
        <w:sz w:val="28"/>
      </w:rPr>
    </w:pPr>
    <w:r w:rsidRPr="000B510C">
      <w:rPr>
        <w:b/>
        <w:bCs/>
        <w:sz w:val="28"/>
      </w:rPr>
      <w:t>(Insert Date)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846218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2" w15:restartNumberingAfterBreak="0">
    <w:nsid w:val="00000002"/>
    <w:multiLevelType w:val="singleLevel"/>
    <w:tmpl w:val="00000000"/>
    <w:lvl w:ilvl="0">
      <w:start w:val="1"/>
      <w:numFmt w:val="bullet"/>
      <w:lvlText w:val=""/>
      <w:lvlJc w:val="left"/>
      <w:pPr>
        <w:tabs>
          <w:tab w:val="num" w:pos="360"/>
        </w:tabs>
        <w:ind w:left="0" w:firstLine="0"/>
      </w:pPr>
      <w:rPr>
        <w:rFonts w:ascii="Symbol" w:hAnsi="Symbol" w:hint="default"/>
        <w:caps w:val="0"/>
        <w:strike w:val="0"/>
        <w:dstrike w:val="0"/>
        <w:vanish w:val="0"/>
        <w:color w:val="000000"/>
        <w:ker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2E41120"/>
    <w:multiLevelType w:val="multilevel"/>
    <w:tmpl w:val="CA7EF7D8"/>
    <w:lvl w:ilvl="0">
      <w:start w:val="1"/>
      <w:numFmt w:val="decimal"/>
      <w:pStyle w:val="OutlineList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  <w:u w:val="none"/>
      </w:rPr>
    </w:lvl>
    <w:lvl w:ilvl="1">
      <w:start w:val="1"/>
      <w:numFmt w:val="decimal"/>
      <w:lvlRestart w:val="0"/>
      <w:lvlText w:val="%1.%2"/>
      <w:lvlJc w:val="left"/>
      <w:pPr>
        <w:tabs>
          <w:tab w:val="num" w:pos="936"/>
        </w:tabs>
        <w:ind w:left="936" w:hanging="576"/>
      </w:pPr>
      <w:rPr>
        <w:rFonts w:hint="default"/>
        <w:b w:val="0"/>
        <w:i w:val="0"/>
        <w:color w:val="auto"/>
        <w:u w:val="none"/>
      </w:rPr>
    </w:lvl>
    <w:lvl w:ilvl="2">
      <w:start w:val="1"/>
      <w:numFmt w:val="decimal"/>
      <w:lvlText w:val="%1.%2.%3"/>
      <w:lvlJc w:val="left"/>
      <w:pPr>
        <w:tabs>
          <w:tab w:val="num" w:pos="1656"/>
        </w:tabs>
        <w:ind w:left="1656" w:hanging="720"/>
      </w:pPr>
      <w:rPr>
        <w:rFonts w:hint="default"/>
        <w:b w:val="0"/>
        <w:i w:val="0"/>
        <w:color w:val="auto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2520"/>
        </w:tabs>
        <w:ind w:left="2520" w:hanging="864"/>
      </w:pPr>
      <w:rPr>
        <w:rFonts w:hint="default"/>
        <w:b w:val="0"/>
        <w:i w:val="0"/>
        <w:color w:val="auto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3528"/>
        </w:tabs>
        <w:ind w:left="35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824"/>
        </w:tabs>
        <w:ind w:left="4824" w:hanging="129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264"/>
        </w:tabs>
        <w:ind w:left="6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848"/>
        </w:tabs>
        <w:ind w:left="7848" w:hanging="158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648"/>
        </w:tabs>
        <w:ind w:left="9432" w:hanging="1584"/>
      </w:pPr>
      <w:rPr>
        <w:rFonts w:hint="default"/>
      </w:rPr>
    </w:lvl>
  </w:abstractNum>
  <w:abstractNum w:abstractNumId="4" w15:restartNumberingAfterBreak="0">
    <w:nsid w:val="05D725F2"/>
    <w:multiLevelType w:val="multilevel"/>
    <w:tmpl w:val="A614B624"/>
    <w:lvl w:ilvl="0">
      <w:start w:val="1"/>
      <w:numFmt w:val="decimal"/>
      <w:pStyle w:val="OutlineBullet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pacing w:val="0"/>
        <w:w w:val="100"/>
        <w:position w:val="0"/>
        <w:u w:val="none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08DC171A"/>
    <w:multiLevelType w:val="hybridMultilevel"/>
    <w:tmpl w:val="9AB20B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C94390"/>
    <w:multiLevelType w:val="hybridMultilevel"/>
    <w:tmpl w:val="742E960C"/>
    <w:lvl w:ilvl="0" w:tplc="05A49E2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AC499C"/>
    <w:multiLevelType w:val="hybridMultilevel"/>
    <w:tmpl w:val="4F12ED58"/>
    <w:lvl w:ilvl="0" w:tplc="D81652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1AC7403"/>
    <w:multiLevelType w:val="hybridMultilevel"/>
    <w:tmpl w:val="CD92F778"/>
    <w:lvl w:ilvl="0" w:tplc="D81652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3D979A0"/>
    <w:multiLevelType w:val="hybridMultilevel"/>
    <w:tmpl w:val="D71ABC16"/>
    <w:lvl w:ilvl="0" w:tplc="2C4CAD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4B0267D"/>
    <w:multiLevelType w:val="hybridMultilevel"/>
    <w:tmpl w:val="8CC25E0A"/>
    <w:lvl w:ilvl="0" w:tplc="AC2A6D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28870D4B"/>
    <w:multiLevelType w:val="hybridMultilevel"/>
    <w:tmpl w:val="557E207E"/>
    <w:lvl w:ilvl="0" w:tplc="59B859F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A730E6"/>
    <w:multiLevelType w:val="hybridMultilevel"/>
    <w:tmpl w:val="44D4E95C"/>
    <w:lvl w:ilvl="0" w:tplc="5BFE96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D0F4963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2FD243A4"/>
    <w:multiLevelType w:val="multilevel"/>
    <w:tmpl w:val="02864508"/>
    <w:lvl w:ilvl="0">
      <w:start w:val="1"/>
      <w:numFmt w:val="upperRoman"/>
      <w:pStyle w:val="RomanOutline--RT"/>
      <w:lvlText w:val="%1."/>
      <w:lvlJc w:val="right"/>
      <w:pPr>
        <w:tabs>
          <w:tab w:val="num" w:pos="936"/>
        </w:tabs>
        <w:ind w:left="936" w:hanging="288"/>
      </w:pPr>
      <w:rPr>
        <w:rFonts w:hint="default"/>
        <w:color w:val="auto"/>
        <w:spacing w:val="0"/>
        <w:w w:val="100"/>
        <w:kern w:val="0"/>
        <w:position w:val="0"/>
        <w:u w:val="none"/>
      </w:rPr>
    </w:lvl>
    <w:lvl w:ilvl="1">
      <w:start w:val="1"/>
      <w:numFmt w:val="upperLetter"/>
      <w:lvlRestart w:val="0"/>
      <w:lvlText w:val="%2."/>
      <w:lvlJc w:val="left"/>
      <w:pPr>
        <w:tabs>
          <w:tab w:val="num" w:pos="1440"/>
        </w:tabs>
        <w:ind w:left="1440" w:hanging="504"/>
      </w:pPr>
      <w:rPr>
        <w:rFonts w:hint="default"/>
        <w:color w:val="auto"/>
        <w:spacing w:val="0"/>
        <w:w w:val="100"/>
        <w:kern w:val="0"/>
        <w:position w:val="0"/>
        <w:u w:val="none"/>
      </w:rPr>
    </w:lvl>
    <w:lvl w:ilvl="2">
      <w:start w:val="1"/>
      <w:numFmt w:val="decimal"/>
      <w:lvlRestart w:val="0"/>
      <w:lvlText w:val="%3."/>
      <w:lvlJc w:val="right"/>
      <w:pPr>
        <w:tabs>
          <w:tab w:val="num" w:pos="2016"/>
        </w:tabs>
        <w:ind w:left="2016" w:hanging="288"/>
      </w:pPr>
      <w:rPr>
        <w:rFonts w:hint="default"/>
        <w:color w:val="auto"/>
        <w:spacing w:val="0"/>
        <w:w w:val="100"/>
        <w:kern w:val="0"/>
        <w:position w:val="0"/>
        <w:u w:val="none"/>
      </w:rPr>
    </w:lvl>
    <w:lvl w:ilvl="3">
      <w:start w:val="1"/>
      <w:numFmt w:val="lowerLetter"/>
      <w:lvlRestart w:val="0"/>
      <w:lvlText w:val="%4."/>
      <w:lvlJc w:val="left"/>
      <w:pPr>
        <w:tabs>
          <w:tab w:val="num" w:pos="2448"/>
        </w:tabs>
        <w:ind w:left="2448" w:hanging="432"/>
      </w:pPr>
      <w:rPr>
        <w:rFonts w:hint="default"/>
        <w:color w:val="auto"/>
        <w:spacing w:val="0"/>
        <w:w w:val="100"/>
        <w:kern w:val="0"/>
        <w:position w:val="0"/>
        <w:u w:val="none"/>
      </w:rPr>
    </w:lvl>
    <w:lvl w:ilvl="4">
      <w:start w:val="1"/>
      <w:numFmt w:val="lowerRoman"/>
      <w:lvlRestart w:val="0"/>
      <w:lvlText w:val="%5."/>
      <w:lvlJc w:val="right"/>
      <w:pPr>
        <w:tabs>
          <w:tab w:val="num" w:pos="3168"/>
        </w:tabs>
        <w:ind w:left="3168" w:hanging="288"/>
      </w:pPr>
      <w:rPr>
        <w:rFonts w:hint="default"/>
        <w:b w:val="0"/>
        <w:i w:val="0"/>
        <w:spacing w:val="0"/>
        <w:w w:val="100"/>
        <w:kern w:val="0"/>
        <w:position w:val="0"/>
        <w:sz w:val="26"/>
      </w:rPr>
    </w:lvl>
    <w:lvl w:ilvl="5">
      <w:start w:val="1"/>
      <w:numFmt w:val="decimal"/>
      <w:lvlRestart w:val="0"/>
      <w:lvlText w:val="(%6)"/>
      <w:lvlJc w:val="right"/>
      <w:pPr>
        <w:tabs>
          <w:tab w:val="num" w:pos="3888"/>
        </w:tabs>
        <w:ind w:left="3888" w:hanging="288"/>
      </w:pPr>
      <w:rPr>
        <w:rFonts w:hint="default"/>
      </w:rPr>
    </w:lvl>
    <w:lvl w:ilvl="6">
      <w:start w:val="1"/>
      <w:numFmt w:val="lowerLetter"/>
      <w:lvlRestart w:val="0"/>
      <w:lvlText w:val="(%7)"/>
      <w:lvlJc w:val="left"/>
      <w:pPr>
        <w:tabs>
          <w:tab w:val="num" w:pos="4392"/>
        </w:tabs>
        <w:ind w:left="4392" w:hanging="504"/>
      </w:pPr>
      <w:rPr>
        <w:rFonts w:hint="default"/>
      </w:rPr>
    </w:lvl>
    <w:lvl w:ilvl="7">
      <w:start w:val="1"/>
      <w:numFmt w:val="lowerRoman"/>
      <w:lvlRestart w:val="0"/>
      <w:lvlText w:val="(%8)"/>
      <w:lvlJc w:val="right"/>
      <w:pPr>
        <w:tabs>
          <w:tab w:val="num" w:pos="5184"/>
        </w:tabs>
        <w:ind w:left="5184" w:hanging="288"/>
      </w:pPr>
      <w:rPr>
        <w:rFonts w:hint="default"/>
      </w:rPr>
    </w:lvl>
    <w:lvl w:ilvl="8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5" w15:restartNumberingAfterBreak="0">
    <w:nsid w:val="308F0DD9"/>
    <w:multiLevelType w:val="hybridMultilevel"/>
    <w:tmpl w:val="F3D02490"/>
    <w:lvl w:ilvl="0" w:tplc="E2440EE0">
      <w:start w:val="1"/>
      <w:numFmt w:val="bullet"/>
      <w:lvlText w:val=""/>
      <w:lvlJc w:val="left"/>
      <w:pPr>
        <w:tabs>
          <w:tab w:val="num" w:pos="360"/>
        </w:tabs>
        <w:ind w:left="288" w:hanging="288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855153"/>
    <w:multiLevelType w:val="hybridMultilevel"/>
    <w:tmpl w:val="4A168F3C"/>
    <w:lvl w:ilvl="0" w:tplc="5BFE96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2BF0921"/>
    <w:multiLevelType w:val="hybridMultilevel"/>
    <w:tmpl w:val="BFC6926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625625"/>
    <w:multiLevelType w:val="hybridMultilevel"/>
    <w:tmpl w:val="FDF896C2"/>
    <w:lvl w:ilvl="0" w:tplc="D81652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E4F1EE4"/>
    <w:multiLevelType w:val="hybridMultilevel"/>
    <w:tmpl w:val="7A1E2CBA"/>
    <w:lvl w:ilvl="0" w:tplc="2C4CAD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1DD0862"/>
    <w:multiLevelType w:val="hybridMultilevel"/>
    <w:tmpl w:val="8A488836"/>
    <w:lvl w:ilvl="0" w:tplc="59B859F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AB45AF"/>
    <w:multiLevelType w:val="hybridMultilevel"/>
    <w:tmpl w:val="75E0AC9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D33BA6"/>
    <w:multiLevelType w:val="hybridMultilevel"/>
    <w:tmpl w:val="6A20E4B6"/>
    <w:lvl w:ilvl="0" w:tplc="9B882024">
      <w:start w:val="1"/>
      <w:numFmt w:val="decimal"/>
      <w:lvlText w:val="%1."/>
      <w:lvlJc w:val="left"/>
      <w:pPr>
        <w:tabs>
          <w:tab w:val="num" w:pos="1087"/>
        </w:tabs>
        <w:ind w:left="1087" w:hanging="7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73879FA"/>
    <w:multiLevelType w:val="hybridMultilevel"/>
    <w:tmpl w:val="BBAA0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2719FC"/>
    <w:multiLevelType w:val="hybridMultilevel"/>
    <w:tmpl w:val="A9F22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2662DE"/>
    <w:multiLevelType w:val="multilevel"/>
    <w:tmpl w:val="AF8C0CAE"/>
    <w:lvl w:ilvl="0">
      <w:start w:val="1"/>
      <w:numFmt w:val="upperRoman"/>
      <w:pStyle w:val="RomanOutline-LT"/>
      <w:lvlText w:val="%1."/>
      <w:lvlJc w:val="right"/>
      <w:pPr>
        <w:tabs>
          <w:tab w:val="num" w:pos="864"/>
        </w:tabs>
        <w:ind w:left="864" w:hanging="216"/>
      </w:pPr>
      <w:rPr>
        <w:rFonts w:hint="default"/>
        <w:color w:val="auto"/>
        <w:spacing w:val="0"/>
        <w:w w:val="100"/>
        <w:kern w:val="0"/>
        <w:position w:val="0"/>
        <w:u w:val="none"/>
      </w:rPr>
    </w:lvl>
    <w:lvl w:ilvl="1">
      <w:start w:val="1"/>
      <w:numFmt w:val="upperLetter"/>
      <w:lvlRestart w:val="0"/>
      <w:lvlText w:val="%2."/>
      <w:lvlJc w:val="left"/>
      <w:pPr>
        <w:tabs>
          <w:tab w:val="num" w:pos="1296"/>
        </w:tabs>
        <w:ind w:left="1296" w:hanging="432"/>
      </w:pPr>
      <w:rPr>
        <w:rFonts w:hint="default"/>
        <w:color w:val="auto"/>
        <w:spacing w:val="0"/>
        <w:w w:val="100"/>
        <w:kern w:val="0"/>
        <w:position w:val="0"/>
        <w:u w:val="none"/>
      </w:rPr>
    </w:lvl>
    <w:lvl w:ilvl="2">
      <w:start w:val="1"/>
      <w:numFmt w:val="decimal"/>
      <w:lvlRestart w:val="0"/>
      <w:lvlText w:val="%3."/>
      <w:lvlJc w:val="left"/>
      <w:pPr>
        <w:tabs>
          <w:tab w:val="num" w:pos="1728"/>
        </w:tabs>
        <w:ind w:left="1728" w:hanging="432"/>
      </w:pPr>
      <w:rPr>
        <w:rFonts w:hint="default"/>
        <w:color w:val="auto"/>
        <w:spacing w:val="0"/>
        <w:w w:val="100"/>
        <w:kern w:val="0"/>
        <w:position w:val="0"/>
        <w:u w:val="none"/>
      </w:rPr>
    </w:lvl>
    <w:lvl w:ilvl="3">
      <w:start w:val="1"/>
      <w:numFmt w:val="lowerLetter"/>
      <w:lvlRestart w:val="0"/>
      <w:lvlText w:val="%4."/>
      <w:lvlJc w:val="left"/>
      <w:pPr>
        <w:tabs>
          <w:tab w:val="num" w:pos="2160"/>
        </w:tabs>
        <w:ind w:left="2160" w:hanging="432"/>
      </w:pPr>
      <w:rPr>
        <w:rFonts w:hint="default"/>
        <w:color w:val="auto"/>
        <w:spacing w:val="0"/>
        <w:w w:val="100"/>
        <w:kern w:val="0"/>
        <w:position w:val="0"/>
        <w:u w:val="none"/>
      </w:rPr>
    </w:lvl>
    <w:lvl w:ilvl="4">
      <w:start w:val="1"/>
      <w:numFmt w:val="decimal"/>
      <w:lvlRestart w:val="0"/>
      <w:lvlText w:val="(%5)"/>
      <w:lvlJc w:val="left"/>
      <w:pPr>
        <w:tabs>
          <w:tab w:val="num" w:pos="2736"/>
        </w:tabs>
        <w:ind w:left="2736" w:hanging="576"/>
      </w:pPr>
      <w:rPr>
        <w:rFonts w:hint="default"/>
        <w:spacing w:val="0"/>
        <w:w w:val="100"/>
        <w:kern w:val="0"/>
        <w:position w:val="0"/>
      </w:rPr>
    </w:lvl>
    <w:lvl w:ilvl="5">
      <w:start w:val="1"/>
      <w:numFmt w:val="lowerLetter"/>
      <w:lvlRestart w:val="0"/>
      <w:lvlText w:val="(%6)"/>
      <w:lvlJc w:val="left"/>
      <w:pPr>
        <w:tabs>
          <w:tab w:val="num" w:pos="3312"/>
        </w:tabs>
        <w:ind w:left="3312" w:hanging="576"/>
      </w:pPr>
      <w:rPr>
        <w:rFonts w:hint="default"/>
      </w:rPr>
    </w:lvl>
    <w:lvl w:ilvl="6">
      <w:start w:val="1"/>
      <w:numFmt w:val="bullet"/>
      <w:lvlRestart w:val="0"/>
      <w:lvlText w:val=""/>
      <w:lvlJc w:val="left"/>
      <w:pPr>
        <w:tabs>
          <w:tab w:val="num" w:pos="3744"/>
        </w:tabs>
        <w:ind w:left="3744" w:hanging="432"/>
      </w:pPr>
      <w:rPr>
        <w:rFonts w:ascii="Symbol" w:hAnsi="Symbol" w:hint="default"/>
      </w:rPr>
    </w:lvl>
    <w:lvl w:ilvl="7">
      <w:start w:val="1"/>
      <w:numFmt w:val="bullet"/>
      <w:lvlRestart w:val="0"/>
      <w:lvlText w:val=""/>
      <w:lvlJc w:val="left"/>
      <w:pPr>
        <w:tabs>
          <w:tab w:val="num" w:pos="4176"/>
        </w:tabs>
        <w:ind w:left="4176" w:hanging="432"/>
      </w:pPr>
      <w:rPr>
        <w:rFonts w:ascii="Wingdings" w:hAnsi="Wingdings" w:hint="default"/>
      </w:rPr>
    </w:lvl>
    <w:lvl w:ilvl="8">
      <w:start w:val="1"/>
      <w:numFmt w:val="bullet"/>
      <w:lvlRestart w:val="0"/>
      <w:lvlText w:val=""/>
      <w:lvlJc w:val="left"/>
      <w:pPr>
        <w:tabs>
          <w:tab w:val="num" w:pos="1296"/>
        </w:tabs>
        <w:ind w:left="1296" w:hanging="432"/>
      </w:pPr>
      <w:rPr>
        <w:rFonts w:ascii="Symbol" w:hAnsi="Symbol" w:hint="default"/>
      </w:rPr>
    </w:lvl>
  </w:abstractNum>
  <w:abstractNum w:abstractNumId="26" w15:restartNumberingAfterBreak="0">
    <w:nsid w:val="5CA45164"/>
    <w:multiLevelType w:val="hybridMultilevel"/>
    <w:tmpl w:val="6674CF3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C05E3D"/>
    <w:multiLevelType w:val="multilevel"/>
    <w:tmpl w:val="ABC09120"/>
    <w:lvl w:ilvl="0">
      <w:start w:val="1"/>
      <w:numFmt w:val="decimal"/>
      <w:pStyle w:val="RightAlignList"/>
      <w:lvlText w:val="%1."/>
      <w:lvlJc w:val="right"/>
      <w:pPr>
        <w:tabs>
          <w:tab w:val="num" w:pos="576"/>
        </w:tabs>
        <w:ind w:left="576" w:hanging="288"/>
      </w:pPr>
      <w:rPr>
        <w:rFonts w:hint="default"/>
        <w:color w:val="auto"/>
        <w:spacing w:val="0"/>
        <w:w w:val="100"/>
        <w:kern w:val="0"/>
        <w:position w:val="0"/>
        <w:u w:val="none"/>
      </w:rPr>
    </w:lvl>
    <w:lvl w:ilvl="1">
      <w:start w:val="1"/>
      <w:numFmt w:val="lowerLetter"/>
      <w:lvlText w:val="%2."/>
      <w:lvlJc w:val="left"/>
      <w:pPr>
        <w:tabs>
          <w:tab w:val="num" w:pos="936"/>
        </w:tabs>
        <w:ind w:left="936" w:hanging="360"/>
      </w:pPr>
      <w:rPr>
        <w:rFonts w:hint="default"/>
        <w:color w:val="auto"/>
        <w:spacing w:val="0"/>
        <w:w w:val="100"/>
        <w:kern w:val="0"/>
        <w:position w:val="0"/>
        <w:u w:val="none"/>
      </w:rPr>
    </w:lvl>
    <w:lvl w:ilvl="2">
      <w:start w:val="1"/>
      <w:numFmt w:val="decimal"/>
      <w:lvlText w:val="(%3)"/>
      <w:lvlJc w:val="left"/>
      <w:pPr>
        <w:tabs>
          <w:tab w:val="num" w:pos="1512"/>
        </w:tabs>
        <w:ind w:left="1512" w:hanging="576"/>
      </w:pPr>
      <w:rPr>
        <w:rFonts w:hint="default"/>
        <w:color w:val="auto"/>
        <w:spacing w:val="0"/>
        <w:w w:val="100"/>
        <w:kern w:val="0"/>
        <w:position w:val="0"/>
        <w:u w:val="none"/>
      </w:rPr>
    </w:lvl>
    <w:lvl w:ilvl="3">
      <w:start w:val="1"/>
      <w:numFmt w:val="lowerLetter"/>
      <w:lvlText w:val="(%4)"/>
      <w:lvlJc w:val="left"/>
      <w:pPr>
        <w:tabs>
          <w:tab w:val="num" w:pos="2016"/>
        </w:tabs>
        <w:ind w:left="2016" w:hanging="504"/>
      </w:pPr>
      <w:rPr>
        <w:rFonts w:hint="default"/>
        <w:color w:val="auto"/>
        <w:spacing w:val="0"/>
        <w:w w:val="100"/>
        <w:kern w:val="0"/>
        <w:position w:val="0"/>
        <w:u w:val="none"/>
      </w:rPr>
    </w:lvl>
    <w:lvl w:ilvl="4">
      <w:start w:val="1"/>
      <w:numFmt w:val="bullet"/>
      <w:lvlText w:val=""/>
      <w:lvlJc w:val="left"/>
      <w:pPr>
        <w:tabs>
          <w:tab w:val="num" w:pos="2376"/>
        </w:tabs>
        <w:ind w:left="2376" w:hanging="360"/>
      </w:pPr>
      <w:rPr>
        <w:rFonts w:ascii="Wingdings" w:hAnsi="Wingdings" w:hint="default"/>
        <w:b w:val="0"/>
        <w:i w:val="0"/>
        <w:spacing w:val="0"/>
        <w:w w:val="100"/>
        <w:kern w:val="0"/>
        <w:position w:val="0"/>
        <w:sz w:val="20"/>
      </w:rPr>
    </w:lvl>
    <w:lvl w:ilvl="5">
      <w:start w:val="1"/>
      <w:numFmt w:val="bullet"/>
      <w:lvlText w:val=""/>
      <w:lvlJc w:val="left"/>
      <w:pPr>
        <w:tabs>
          <w:tab w:val="num" w:pos="648"/>
        </w:tabs>
        <w:ind w:left="648" w:hanging="504"/>
      </w:pPr>
      <w:rPr>
        <w:rFonts w:ascii="Symbol" w:hAnsi="Symbol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936" w:hanging="93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224" w:hanging="1224"/>
      </w:pPr>
      <w:rPr>
        <w:rFonts w:hint="default"/>
      </w:rPr>
    </w:lvl>
  </w:abstractNum>
  <w:abstractNum w:abstractNumId="28" w15:restartNumberingAfterBreak="0">
    <w:nsid w:val="5EC730F8"/>
    <w:multiLevelType w:val="hybridMultilevel"/>
    <w:tmpl w:val="C8528B8C"/>
    <w:lvl w:ilvl="0" w:tplc="9B882024">
      <w:start w:val="1"/>
      <w:numFmt w:val="decimal"/>
      <w:lvlText w:val="%1."/>
      <w:lvlJc w:val="left"/>
      <w:pPr>
        <w:tabs>
          <w:tab w:val="num" w:pos="1087"/>
        </w:tabs>
        <w:ind w:left="1087" w:hanging="7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0AB3D48"/>
    <w:multiLevelType w:val="hybridMultilevel"/>
    <w:tmpl w:val="5622CD56"/>
    <w:lvl w:ilvl="0" w:tplc="D1EA97E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sz w:val="2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2E5DFF"/>
    <w:multiLevelType w:val="hybridMultilevel"/>
    <w:tmpl w:val="66AEB188"/>
    <w:lvl w:ilvl="0" w:tplc="D1EA97E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sz w:val="2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0071EC"/>
    <w:multiLevelType w:val="hybridMultilevel"/>
    <w:tmpl w:val="69DA27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3296902"/>
    <w:multiLevelType w:val="hybridMultilevel"/>
    <w:tmpl w:val="692C339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75F696C"/>
    <w:multiLevelType w:val="hybridMultilevel"/>
    <w:tmpl w:val="36222B1A"/>
    <w:lvl w:ilvl="0" w:tplc="05A49E2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7B467B"/>
    <w:multiLevelType w:val="hybridMultilevel"/>
    <w:tmpl w:val="BDBEA4F8"/>
    <w:lvl w:ilvl="0" w:tplc="D1EA97E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sz w:val="2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8A02EF"/>
    <w:multiLevelType w:val="hybridMultilevel"/>
    <w:tmpl w:val="74F43262"/>
    <w:lvl w:ilvl="0" w:tplc="81366C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2B60D79"/>
    <w:multiLevelType w:val="hybridMultilevel"/>
    <w:tmpl w:val="408CA422"/>
    <w:lvl w:ilvl="0" w:tplc="05A49E2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DE1703"/>
    <w:multiLevelType w:val="hybridMultilevel"/>
    <w:tmpl w:val="231A0FCE"/>
    <w:lvl w:ilvl="0" w:tplc="59B859F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7"/>
  </w:num>
  <w:num w:numId="5">
    <w:abstractNumId w:val="14"/>
  </w:num>
  <w:num w:numId="6">
    <w:abstractNumId w:val="25"/>
  </w:num>
  <w:num w:numId="7">
    <w:abstractNumId w:val="4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2"/>
  </w:num>
  <w:num w:numId="13">
    <w:abstractNumId w:val="13"/>
  </w:num>
  <w:num w:numId="14">
    <w:abstractNumId w:val="17"/>
  </w:num>
  <w:num w:numId="15">
    <w:abstractNumId w:val="20"/>
  </w:num>
  <w:num w:numId="16">
    <w:abstractNumId w:val="37"/>
  </w:num>
  <w:num w:numId="17">
    <w:abstractNumId w:val="32"/>
  </w:num>
  <w:num w:numId="18">
    <w:abstractNumId w:val="22"/>
  </w:num>
  <w:num w:numId="19">
    <w:abstractNumId w:val="28"/>
  </w:num>
  <w:num w:numId="20">
    <w:abstractNumId w:val="35"/>
  </w:num>
  <w:num w:numId="21">
    <w:abstractNumId w:val="11"/>
  </w:num>
  <w:num w:numId="22">
    <w:abstractNumId w:val="10"/>
  </w:num>
  <w:num w:numId="23">
    <w:abstractNumId w:val="31"/>
  </w:num>
  <w:num w:numId="24">
    <w:abstractNumId w:val="9"/>
  </w:num>
  <w:num w:numId="25">
    <w:abstractNumId w:val="19"/>
  </w:num>
  <w:num w:numId="26">
    <w:abstractNumId w:val="16"/>
  </w:num>
  <w:num w:numId="27">
    <w:abstractNumId w:val="12"/>
  </w:num>
  <w:num w:numId="28">
    <w:abstractNumId w:val="7"/>
  </w:num>
  <w:num w:numId="29">
    <w:abstractNumId w:val="8"/>
  </w:num>
  <w:num w:numId="30">
    <w:abstractNumId w:val="18"/>
  </w:num>
  <w:num w:numId="31">
    <w:abstractNumId w:val="15"/>
  </w:num>
  <w:num w:numId="32">
    <w:abstractNumId w:val="36"/>
  </w:num>
  <w:num w:numId="33">
    <w:abstractNumId w:val="6"/>
  </w:num>
  <w:num w:numId="34">
    <w:abstractNumId w:val="33"/>
  </w:num>
  <w:num w:numId="35">
    <w:abstractNumId w:val="21"/>
  </w:num>
  <w:num w:numId="36">
    <w:abstractNumId w:val="26"/>
  </w:num>
  <w:num w:numId="37">
    <w:abstractNumId w:val="30"/>
  </w:num>
  <w:num w:numId="38">
    <w:abstractNumId w:val="23"/>
  </w:num>
  <w:num w:numId="39">
    <w:abstractNumId w:val="5"/>
  </w:num>
  <w:num w:numId="40">
    <w:abstractNumId w:val="24"/>
  </w:num>
  <w:num w:numId="41">
    <w:abstractNumId w:val="34"/>
  </w:num>
  <w:num w:numId="4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1AC"/>
    <w:rsid w:val="000078AB"/>
    <w:rsid w:val="0001198C"/>
    <w:rsid w:val="00011C67"/>
    <w:rsid w:val="0002210D"/>
    <w:rsid w:val="0004125E"/>
    <w:rsid w:val="000708F5"/>
    <w:rsid w:val="0007550B"/>
    <w:rsid w:val="000B510C"/>
    <w:rsid w:val="00123F56"/>
    <w:rsid w:val="00125A55"/>
    <w:rsid w:val="00160527"/>
    <w:rsid w:val="00163701"/>
    <w:rsid w:val="00170357"/>
    <w:rsid w:val="00184A0B"/>
    <w:rsid w:val="00193914"/>
    <w:rsid w:val="001C2E68"/>
    <w:rsid w:val="00202896"/>
    <w:rsid w:val="00222569"/>
    <w:rsid w:val="00227347"/>
    <w:rsid w:val="0023097A"/>
    <w:rsid w:val="002461C2"/>
    <w:rsid w:val="002A17F3"/>
    <w:rsid w:val="00311D69"/>
    <w:rsid w:val="00323EDD"/>
    <w:rsid w:val="00324252"/>
    <w:rsid w:val="00331C63"/>
    <w:rsid w:val="00352ED3"/>
    <w:rsid w:val="00364473"/>
    <w:rsid w:val="003C31C0"/>
    <w:rsid w:val="003E26AA"/>
    <w:rsid w:val="00404A6F"/>
    <w:rsid w:val="004526B6"/>
    <w:rsid w:val="00470FC0"/>
    <w:rsid w:val="004845FA"/>
    <w:rsid w:val="00485B89"/>
    <w:rsid w:val="00496E03"/>
    <w:rsid w:val="004A51EA"/>
    <w:rsid w:val="004B08A0"/>
    <w:rsid w:val="004B594D"/>
    <w:rsid w:val="004B6842"/>
    <w:rsid w:val="004C6249"/>
    <w:rsid w:val="005023DE"/>
    <w:rsid w:val="00507E3E"/>
    <w:rsid w:val="00516BB8"/>
    <w:rsid w:val="005171CB"/>
    <w:rsid w:val="0053028A"/>
    <w:rsid w:val="00585B92"/>
    <w:rsid w:val="005969A0"/>
    <w:rsid w:val="005D28BF"/>
    <w:rsid w:val="005D7E0F"/>
    <w:rsid w:val="005F3C21"/>
    <w:rsid w:val="00602916"/>
    <w:rsid w:val="0062175D"/>
    <w:rsid w:val="00647896"/>
    <w:rsid w:val="00677FF5"/>
    <w:rsid w:val="006B7953"/>
    <w:rsid w:val="0071027E"/>
    <w:rsid w:val="00734012"/>
    <w:rsid w:val="007441AC"/>
    <w:rsid w:val="0075147D"/>
    <w:rsid w:val="007756ED"/>
    <w:rsid w:val="00777D09"/>
    <w:rsid w:val="007B3B4E"/>
    <w:rsid w:val="007C6C1C"/>
    <w:rsid w:val="007F2477"/>
    <w:rsid w:val="00814866"/>
    <w:rsid w:val="00816F05"/>
    <w:rsid w:val="00823ED6"/>
    <w:rsid w:val="008528B7"/>
    <w:rsid w:val="00861FCB"/>
    <w:rsid w:val="00866FAF"/>
    <w:rsid w:val="0087327B"/>
    <w:rsid w:val="008772FE"/>
    <w:rsid w:val="00890F8C"/>
    <w:rsid w:val="00893D78"/>
    <w:rsid w:val="00894A6C"/>
    <w:rsid w:val="008A1469"/>
    <w:rsid w:val="008D0EB1"/>
    <w:rsid w:val="008E271A"/>
    <w:rsid w:val="0092107D"/>
    <w:rsid w:val="009240EC"/>
    <w:rsid w:val="009513AF"/>
    <w:rsid w:val="00960603"/>
    <w:rsid w:val="00961469"/>
    <w:rsid w:val="009639F9"/>
    <w:rsid w:val="00973BA0"/>
    <w:rsid w:val="0098570E"/>
    <w:rsid w:val="009911C7"/>
    <w:rsid w:val="00992770"/>
    <w:rsid w:val="009B4BC6"/>
    <w:rsid w:val="009E32AC"/>
    <w:rsid w:val="009E485D"/>
    <w:rsid w:val="00A83A0F"/>
    <w:rsid w:val="00A94E3A"/>
    <w:rsid w:val="00A95A0E"/>
    <w:rsid w:val="00A960A7"/>
    <w:rsid w:val="00AE32BD"/>
    <w:rsid w:val="00AF2916"/>
    <w:rsid w:val="00B24F46"/>
    <w:rsid w:val="00B505F2"/>
    <w:rsid w:val="00B538F2"/>
    <w:rsid w:val="00B80F6B"/>
    <w:rsid w:val="00B8778B"/>
    <w:rsid w:val="00BB7308"/>
    <w:rsid w:val="00BC7560"/>
    <w:rsid w:val="00BD5796"/>
    <w:rsid w:val="00BE1014"/>
    <w:rsid w:val="00C0346E"/>
    <w:rsid w:val="00C142A4"/>
    <w:rsid w:val="00C613EB"/>
    <w:rsid w:val="00C67B4C"/>
    <w:rsid w:val="00C73473"/>
    <w:rsid w:val="00CA7B62"/>
    <w:rsid w:val="00CF7D9B"/>
    <w:rsid w:val="00D02805"/>
    <w:rsid w:val="00D12B21"/>
    <w:rsid w:val="00D43353"/>
    <w:rsid w:val="00DA54CF"/>
    <w:rsid w:val="00DC598D"/>
    <w:rsid w:val="00E11239"/>
    <w:rsid w:val="00E40F9E"/>
    <w:rsid w:val="00E46405"/>
    <w:rsid w:val="00E8068B"/>
    <w:rsid w:val="00E96B6E"/>
    <w:rsid w:val="00EE3A37"/>
    <w:rsid w:val="00EE4E00"/>
    <w:rsid w:val="00EF096A"/>
    <w:rsid w:val="00F21AAA"/>
    <w:rsid w:val="00F24DC0"/>
    <w:rsid w:val="00F33F53"/>
    <w:rsid w:val="00F5020F"/>
    <w:rsid w:val="00F62152"/>
    <w:rsid w:val="00F86EF3"/>
    <w:rsid w:val="00FA01F2"/>
    <w:rsid w:val="00FA2690"/>
    <w:rsid w:val="00FD7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."/>
  <w:listSeparator w:val=","/>
  <w14:docId w14:val="17AB85AC"/>
  <w15:docId w15:val="{D40C1DFB-9207-4789-AF2C-F5E93ED0A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441AC"/>
    <w:pPr>
      <w:keepLines/>
    </w:pPr>
    <w:rPr>
      <w:kern w:val="16"/>
      <w:sz w:val="24"/>
      <w:szCs w:val="24"/>
    </w:rPr>
  </w:style>
  <w:style w:type="paragraph" w:styleId="Heading1">
    <w:name w:val="heading 1"/>
    <w:basedOn w:val="Normal"/>
    <w:next w:val="Normal"/>
    <w:qFormat/>
    <w:rsid w:val="007441AC"/>
    <w:pPr>
      <w:keepNext/>
      <w:pBdr>
        <w:bottom w:val="single" w:sz="8" w:space="1" w:color="auto"/>
      </w:pBdr>
      <w:spacing w:after="480"/>
      <w:outlineLvl w:val="0"/>
    </w:pPr>
    <w:rPr>
      <w:rFonts w:ascii="Arial" w:hAnsi="Arial" w:cs="Arial"/>
      <w:b/>
      <w:bCs/>
      <w:i/>
      <w:i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7441AC"/>
    <w:pPr>
      <w:keepNext/>
      <w:spacing w:before="480" w:after="240"/>
      <w:outlineLvl w:val="1"/>
    </w:pPr>
    <w:rPr>
      <w:rFonts w:ascii="Arial" w:hAnsi="Arial" w:cs="Arial"/>
      <w:b/>
      <w:bCs/>
      <w:i/>
      <w:iCs/>
      <w:caps/>
      <w:kern w:val="0"/>
      <w:sz w:val="26"/>
      <w:szCs w:val="28"/>
    </w:rPr>
  </w:style>
  <w:style w:type="paragraph" w:styleId="Heading3">
    <w:name w:val="heading 3"/>
    <w:basedOn w:val="Normal"/>
    <w:next w:val="Normal"/>
    <w:qFormat/>
    <w:rsid w:val="007441AC"/>
    <w:pPr>
      <w:keepNext/>
      <w:spacing w:before="240" w:after="240"/>
      <w:outlineLvl w:val="2"/>
    </w:pPr>
    <w:rPr>
      <w:rFonts w:ascii="Arial" w:hAnsi="Arial" w:cs="Arial"/>
      <w:b/>
      <w:bCs/>
      <w:i/>
      <w:iCs/>
      <w:kern w:val="0"/>
      <w:szCs w:val="26"/>
    </w:rPr>
  </w:style>
  <w:style w:type="paragraph" w:styleId="Heading4">
    <w:name w:val="heading 4"/>
    <w:basedOn w:val="Normal"/>
    <w:next w:val="Normal"/>
    <w:qFormat/>
    <w:rsid w:val="007441AC"/>
    <w:pPr>
      <w:keepNext/>
      <w:spacing w:before="240" w:after="240"/>
      <w:outlineLvl w:val="3"/>
    </w:pPr>
    <w:rPr>
      <w:b/>
      <w:bCs/>
      <w:caps/>
      <w:szCs w:val="28"/>
    </w:rPr>
  </w:style>
  <w:style w:type="paragraph" w:styleId="Heading5">
    <w:name w:val="heading 5"/>
    <w:basedOn w:val="Normal"/>
    <w:next w:val="Normal"/>
    <w:qFormat/>
    <w:rsid w:val="007441AC"/>
    <w:pPr>
      <w:keepNext/>
      <w:spacing w:before="240" w:after="24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qFormat/>
    <w:rsid w:val="007441AC"/>
    <w:pPr>
      <w:keepNext/>
      <w:spacing w:before="240" w:after="240"/>
      <w:outlineLvl w:val="5"/>
    </w:pPr>
    <w:rPr>
      <w:b/>
      <w:bCs/>
      <w:i/>
      <w:szCs w:val="22"/>
    </w:rPr>
  </w:style>
  <w:style w:type="paragraph" w:styleId="Heading7">
    <w:name w:val="heading 7"/>
    <w:basedOn w:val="Normal"/>
    <w:next w:val="Normal"/>
    <w:qFormat/>
    <w:rsid w:val="007441AC"/>
    <w:pPr>
      <w:keepNext/>
      <w:spacing w:before="240" w:after="240"/>
      <w:outlineLvl w:val="6"/>
    </w:pPr>
    <w:rPr>
      <w:caps/>
      <w:u w:val="single"/>
    </w:rPr>
  </w:style>
  <w:style w:type="paragraph" w:styleId="Heading8">
    <w:name w:val="heading 8"/>
    <w:basedOn w:val="Normal"/>
    <w:next w:val="Normal"/>
    <w:qFormat/>
    <w:rsid w:val="007441AC"/>
    <w:pPr>
      <w:keepNext/>
      <w:spacing w:before="240" w:after="240"/>
      <w:outlineLvl w:val="7"/>
    </w:pPr>
    <w:rPr>
      <w:iCs/>
      <w:u w:val="single"/>
    </w:rPr>
  </w:style>
  <w:style w:type="paragraph" w:styleId="Heading9">
    <w:name w:val="heading 9"/>
    <w:basedOn w:val="Normal"/>
    <w:next w:val="Normal"/>
    <w:qFormat/>
    <w:rsid w:val="007441AC"/>
    <w:pPr>
      <w:keepNext/>
      <w:spacing w:before="240" w:after="240"/>
      <w:outlineLvl w:val="8"/>
    </w:pPr>
    <w:rPr>
      <w:rFonts w:cs="Arial"/>
      <w:i/>
      <w:szCs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7441AC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uiPriority w:val="99"/>
    <w:rsid w:val="007441AC"/>
    <w:pPr>
      <w:tabs>
        <w:tab w:val="center" w:pos="4680"/>
        <w:tab w:val="right" w:pos="8640"/>
      </w:tabs>
    </w:pPr>
  </w:style>
  <w:style w:type="paragraph" w:customStyle="1" w:styleId="RightAlignList">
    <w:name w:val="Right Align List"/>
    <w:basedOn w:val="Normal"/>
    <w:rsid w:val="007441AC"/>
    <w:pPr>
      <w:numPr>
        <w:numId w:val="4"/>
      </w:numPr>
      <w:spacing w:after="220"/>
    </w:pPr>
    <w:rPr>
      <w:szCs w:val="20"/>
    </w:rPr>
  </w:style>
  <w:style w:type="paragraph" w:customStyle="1" w:styleId="OutlineList">
    <w:name w:val="Outline List"/>
    <w:basedOn w:val="Normal"/>
    <w:rsid w:val="007441AC"/>
    <w:pPr>
      <w:keepNext/>
      <w:numPr>
        <w:numId w:val="3"/>
      </w:numPr>
      <w:spacing w:after="220"/>
    </w:pPr>
    <w:rPr>
      <w:bCs/>
      <w:szCs w:val="20"/>
    </w:rPr>
  </w:style>
  <w:style w:type="paragraph" w:customStyle="1" w:styleId="RomanOutline-LT">
    <w:name w:val="Roman Outline-LT"/>
    <w:basedOn w:val="Normal"/>
    <w:rsid w:val="007441AC"/>
    <w:pPr>
      <w:numPr>
        <w:numId w:val="6"/>
      </w:numPr>
    </w:pPr>
  </w:style>
  <w:style w:type="paragraph" w:customStyle="1" w:styleId="RomanOutline--RT">
    <w:name w:val="Roman Outline--RT"/>
    <w:basedOn w:val="Normal"/>
    <w:rsid w:val="007441AC"/>
    <w:pPr>
      <w:numPr>
        <w:numId w:val="5"/>
      </w:numPr>
    </w:pPr>
  </w:style>
  <w:style w:type="paragraph" w:customStyle="1" w:styleId="OutlineBullet">
    <w:name w:val="Outline Bullet"/>
    <w:basedOn w:val="Normal"/>
    <w:rsid w:val="007441AC"/>
    <w:pPr>
      <w:numPr>
        <w:numId w:val="7"/>
      </w:numPr>
    </w:pPr>
  </w:style>
  <w:style w:type="paragraph" w:styleId="ListBullet">
    <w:name w:val="List Bullet"/>
    <w:basedOn w:val="Normal"/>
    <w:semiHidden/>
    <w:rsid w:val="007441AC"/>
    <w:pPr>
      <w:numPr>
        <w:numId w:val="1"/>
      </w:numPr>
    </w:pPr>
  </w:style>
  <w:style w:type="character" w:styleId="Hyperlink">
    <w:name w:val="Hyperlink"/>
    <w:basedOn w:val="DefaultParagraphFont"/>
    <w:semiHidden/>
    <w:rsid w:val="007441AC"/>
    <w:rPr>
      <w:color w:val="0000FF"/>
      <w:u w:val="single"/>
    </w:rPr>
  </w:style>
  <w:style w:type="character" w:styleId="PageNumber">
    <w:name w:val="page number"/>
    <w:basedOn w:val="DefaultParagraphFont"/>
    <w:semiHidden/>
    <w:rsid w:val="007441AC"/>
    <w:rPr>
      <w:rFonts w:ascii="Times New Roman" w:hAnsi="Times New Roman"/>
      <w:sz w:val="18"/>
    </w:rPr>
  </w:style>
  <w:style w:type="paragraph" w:styleId="BodyText">
    <w:name w:val="Body Text"/>
    <w:basedOn w:val="Normal"/>
    <w:semiHidden/>
    <w:rsid w:val="007441AC"/>
    <w:pPr>
      <w:spacing w:after="240"/>
    </w:pPr>
  </w:style>
  <w:style w:type="paragraph" w:styleId="FootnoteText">
    <w:name w:val="footnote text"/>
    <w:basedOn w:val="Normal"/>
    <w:semiHidden/>
    <w:rsid w:val="007441AC"/>
    <w:rPr>
      <w:sz w:val="18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92107D"/>
    <w:rPr>
      <w:kern w:val="16"/>
      <w:sz w:val="24"/>
      <w:szCs w:val="24"/>
    </w:rPr>
  </w:style>
  <w:style w:type="table" w:styleId="TableGrid">
    <w:name w:val="Table Grid"/>
    <w:basedOn w:val="TableNormal"/>
    <w:uiPriority w:val="59"/>
    <w:rsid w:val="003E26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04A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4A6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4A6F"/>
    <w:rPr>
      <w:kern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4A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4A6F"/>
    <w:rPr>
      <w:b/>
      <w:bCs/>
      <w:kern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4A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A6F"/>
    <w:rPr>
      <w:rFonts w:ascii="Segoe UI" w:hAnsi="Segoe UI" w:cs="Segoe UI"/>
      <w:kern w:val="16"/>
      <w:sz w:val="18"/>
      <w:szCs w:val="18"/>
    </w:rPr>
  </w:style>
  <w:style w:type="paragraph" w:styleId="ListParagraph">
    <w:name w:val="List Paragraph"/>
    <w:basedOn w:val="Normal"/>
    <w:uiPriority w:val="34"/>
    <w:qFormat/>
    <w:rsid w:val="009606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s132309\LOCALS~1\Temp\notes6030C8\scoping_doc_template_08-08-08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B07996-DC9E-4329-9577-C4071D91B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scoping_doc_template_08-08-08.dot</Template>
  <TotalTime>1</TotalTime>
  <Pages>5</Pages>
  <Words>553</Words>
  <Characters>3695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RPC Scoping Document Template</vt:lpstr>
    </vt:vector>
  </TitlesOfParts>
  <Company>California Department of Transportation</Company>
  <LinksUpToDate>false</LinksUpToDate>
  <CharactersWithSpaces>4240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RPC Scoping Document Template</dc:title>
  <dc:subject/>
  <dc:creator>s132309</dc:creator>
  <cp:keywords/>
  <dc:description/>
  <cp:lastModifiedBy>Mason, Douglas K@DOT</cp:lastModifiedBy>
  <cp:revision>2</cp:revision>
  <cp:lastPrinted>2017-03-22T16:38:00Z</cp:lastPrinted>
  <dcterms:created xsi:type="dcterms:W3CDTF">2020-12-03T01:26:00Z</dcterms:created>
  <dcterms:modified xsi:type="dcterms:W3CDTF">2020-12-03T01:26:00Z</dcterms:modified>
</cp:coreProperties>
</file>